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C14EC" w14:textId="2A2E5F3D" w:rsidR="00911604" w:rsidRPr="008A48C2" w:rsidRDefault="004C233C" w:rsidP="00841F23">
      <w:pPr>
        <w:jc w:val="center"/>
        <w:rPr>
          <w:rFonts w:asciiTheme="minorHAnsi" w:hAnsiTheme="minorHAnsi"/>
          <w:b/>
          <w:color w:val="auto"/>
          <w:sz w:val="28"/>
          <w:szCs w:val="28"/>
        </w:rPr>
      </w:pPr>
      <w:r w:rsidRPr="008A48C2">
        <w:rPr>
          <w:rFonts w:asciiTheme="minorHAnsi" w:hAnsiTheme="minorHAnsi"/>
          <w:b/>
          <w:color w:val="auto"/>
          <w:sz w:val="28"/>
          <w:szCs w:val="28"/>
        </w:rPr>
        <w:t>Pupil Progress Grant</w:t>
      </w:r>
      <w:r w:rsidR="00FA112B" w:rsidRPr="008A48C2">
        <w:rPr>
          <w:rFonts w:asciiTheme="minorHAnsi" w:hAnsiTheme="minorHAnsi"/>
          <w:b/>
          <w:color w:val="auto"/>
          <w:sz w:val="28"/>
          <w:szCs w:val="28"/>
        </w:rPr>
        <w:t xml:space="preserve"> </w:t>
      </w:r>
      <w:r w:rsidRPr="008A48C2">
        <w:rPr>
          <w:rFonts w:asciiTheme="minorHAnsi" w:hAnsiTheme="minorHAnsi"/>
          <w:b/>
          <w:color w:val="auto"/>
          <w:sz w:val="28"/>
          <w:szCs w:val="28"/>
        </w:rPr>
        <w:t>–</w:t>
      </w:r>
      <w:r w:rsidR="00FA112B" w:rsidRPr="008A48C2">
        <w:rPr>
          <w:rFonts w:asciiTheme="minorHAnsi" w:hAnsiTheme="minorHAnsi"/>
          <w:b/>
          <w:color w:val="auto"/>
          <w:sz w:val="28"/>
          <w:szCs w:val="28"/>
        </w:rPr>
        <w:t xml:space="preserve"> </w:t>
      </w:r>
      <w:r w:rsidRPr="008A48C2">
        <w:rPr>
          <w:rFonts w:asciiTheme="minorHAnsi" w:hAnsiTheme="minorHAnsi"/>
          <w:b/>
          <w:color w:val="auto"/>
          <w:sz w:val="28"/>
          <w:szCs w:val="28"/>
        </w:rPr>
        <w:t xml:space="preserve">Music Service </w:t>
      </w:r>
      <w:r w:rsidR="003040F2" w:rsidRPr="008A48C2">
        <w:rPr>
          <w:rFonts w:asciiTheme="minorHAnsi" w:hAnsiTheme="minorHAnsi"/>
          <w:b/>
          <w:color w:val="auto"/>
          <w:sz w:val="28"/>
          <w:szCs w:val="28"/>
        </w:rPr>
        <w:t>Application</w:t>
      </w:r>
      <w:r w:rsidRPr="008A48C2">
        <w:rPr>
          <w:rFonts w:asciiTheme="minorHAnsi" w:hAnsiTheme="minorHAnsi"/>
          <w:b/>
          <w:color w:val="auto"/>
          <w:sz w:val="28"/>
          <w:szCs w:val="28"/>
        </w:rPr>
        <w:t xml:space="preserve"> Form</w:t>
      </w:r>
    </w:p>
    <w:p w14:paraId="16413F19" w14:textId="77777777" w:rsidR="00871EAF" w:rsidRPr="00841F23" w:rsidRDefault="00871EAF" w:rsidP="00841F23">
      <w:pPr>
        <w:rPr>
          <w:rFonts w:asciiTheme="minorHAnsi" w:hAnsiTheme="minorHAnsi"/>
          <w:b/>
          <w:color w:val="auto"/>
          <w:sz w:val="22"/>
          <w:szCs w:val="22"/>
        </w:rPr>
      </w:pPr>
    </w:p>
    <w:p w14:paraId="21901971" w14:textId="3ABB4BBC" w:rsidR="00E863F7" w:rsidRPr="00944307" w:rsidRDefault="00352B66" w:rsidP="00BF218C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Parent/carer and school music teacher/headteacher or deputy must </w:t>
      </w:r>
      <w:r w:rsidR="00B72302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>complete t</w:t>
      </w:r>
      <w:r w:rsidR="005B5811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>his form</w:t>
      </w:r>
      <w:r w:rsidR="00871EA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B72302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>and then</w:t>
      </w:r>
      <w:r w:rsidR="005B5811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sen</w:t>
      </w:r>
      <w:r w:rsidR="00B72302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>d it</w:t>
      </w:r>
      <w:r w:rsidR="005B5811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to</w:t>
      </w:r>
      <w:r w:rsidR="00841F2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hyperlink r:id="rId8" w:history="1">
        <w:r w:rsidR="00841F23" w:rsidRPr="008F078C">
          <w:rPr>
            <w:rStyle w:val="Hyperlink"/>
            <w:rFonts w:asciiTheme="minorHAnsi" w:hAnsiTheme="minorHAnsi" w:cstheme="minorHAnsi"/>
            <w:sz w:val="20"/>
            <w:szCs w:val="20"/>
          </w:rPr>
          <w:t>musicservice@entrust-ed.co.uk</w:t>
        </w:r>
      </w:hyperlink>
      <w:r w:rsidR="005B5811" w:rsidRPr="0094430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3BE7552B" w14:textId="16692C11" w:rsidR="006E52C6" w:rsidRPr="00E47AFC" w:rsidRDefault="00BF218C" w:rsidP="00025E9E">
      <w:pPr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E47AFC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All personal information is subject to our privacy notice</w:t>
      </w:r>
      <w:r w:rsidR="00944307" w:rsidRPr="00E47AFC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(available on request)</w:t>
      </w:r>
    </w:p>
    <w:p w14:paraId="4A9FA2F7" w14:textId="77777777" w:rsidR="00246ADA" w:rsidRPr="00944307" w:rsidRDefault="00246ADA" w:rsidP="00025E9E">
      <w:pPr>
        <w:rPr>
          <w:rFonts w:asciiTheme="minorHAnsi" w:hAnsiTheme="minorHAnsi"/>
          <w:color w:val="000000" w:themeColor="text1"/>
          <w:sz w:val="16"/>
          <w:szCs w:val="16"/>
        </w:rPr>
      </w:pPr>
    </w:p>
    <w:p w14:paraId="44804962" w14:textId="7B36DE17" w:rsidR="00841F23" w:rsidRPr="00E47AFC" w:rsidRDefault="00841F23" w:rsidP="00841F23">
      <w:pPr>
        <w:rPr>
          <w:rFonts w:asciiTheme="minorHAnsi" w:hAnsiTheme="minorHAnsi"/>
          <w:b/>
          <w:color w:val="auto"/>
          <w:sz w:val="22"/>
          <w:szCs w:val="22"/>
          <w:u w:val="single"/>
        </w:rPr>
      </w:pPr>
      <w:r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Pupil details for FOSYM Award</w:t>
      </w:r>
    </w:p>
    <w:p w14:paraId="088C09CC" w14:textId="77777777" w:rsidR="00841F23" w:rsidRPr="00E47AFC" w:rsidRDefault="00841F23" w:rsidP="00841F23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 xml:space="preserve">Name: </w:t>
      </w:r>
    </w:p>
    <w:p w14:paraId="7F609EBD" w14:textId="77777777" w:rsidR="00841F23" w:rsidRPr="00E47AFC" w:rsidRDefault="00841F23" w:rsidP="00841F23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 xml:space="preserve">Date of birth: </w:t>
      </w:r>
    </w:p>
    <w:p w14:paraId="38B6AB60" w14:textId="77777777" w:rsidR="00841F23" w:rsidRPr="00E47AFC" w:rsidRDefault="00841F23" w:rsidP="00841F23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Name of School attended:</w:t>
      </w:r>
    </w:p>
    <w:p w14:paraId="52D95F4F" w14:textId="77777777" w:rsidR="00841F23" w:rsidRPr="00E47AFC" w:rsidRDefault="00841F23" w:rsidP="00841F23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Instrument:</w:t>
      </w:r>
    </w:p>
    <w:p w14:paraId="782A46F1" w14:textId="77777777" w:rsidR="00841F23" w:rsidRPr="00E47AFC" w:rsidRDefault="00841F23" w:rsidP="00841F23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 xml:space="preserve">Approximate current standard:     </w:t>
      </w:r>
    </w:p>
    <w:p w14:paraId="0E3707FC" w14:textId="77777777" w:rsidR="00841F23" w:rsidRPr="00E47AFC" w:rsidRDefault="00841F23" w:rsidP="00025E9E">
      <w:pPr>
        <w:rPr>
          <w:rFonts w:asciiTheme="minorHAnsi" w:hAnsiTheme="minorHAnsi"/>
          <w:b/>
          <w:color w:val="auto"/>
          <w:sz w:val="22"/>
          <w:szCs w:val="22"/>
          <w:u w:val="single"/>
        </w:rPr>
      </w:pPr>
    </w:p>
    <w:p w14:paraId="0F0E45B1" w14:textId="0B8C849B" w:rsidR="00911604" w:rsidRPr="00E47AFC" w:rsidRDefault="00F43B5E" w:rsidP="00025E9E">
      <w:pPr>
        <w:rPr>
          <w:rFonts w:asciiTheme="minorHAnsi" w:hAnsiTheme="minorHAnsi"/>
          <w:b/>
          <w:color w:val="auto"/>
          <w:sz w:val="22"/>
          <w:szCs w:val="22"/>
          <w:u w:val="single"/>
        </w:rPr>
      </w:pPr>
      <w:r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Parent</w:t>
      </w:r>
      <w:r w:rsidR="00841F23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/C</w:t>
      </w:r>
      <w:r w:rsidR="005B5811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arer</w:t>
      </w:r>
      <w:r w:rsidR="002C7E12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 xml:space="preserve"> </w:t>
      </w:r>
      <w:r w:rsidR="00841F23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d</w:t>
      </w:r>
      <w:r w:rsidR="002C7E12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>etails</w:t>
      </w:r>
      <w:r w:rsidR="00F638EA" w:rsidRPr="00E47AFC">
        <w:rPr>
          <w:rFonts w:asciiTheme="minorHAnsi" w:hAnsiTheme="minorHAnsi"/>
          <w:b/>
          <w:color w:val="auto"/>
          <w:sz w:val="22"/>
          <w:szCs w:val="22"/>
          <w:u w:val="single"/>
        </w:rPr>
        <w:t xml:space="preserve"> </w:t>
      </w:r>
    </w:p>
    <w:p w14:paraId="792BCDA3" w14:textId="03969D83" w:rsidR="00B72302" w:rsidRPr="00E47AFC" w:rsidRDefault="003040F2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Name</w:t>
      </w:r>
      <w:r w:rsidR="004D1055" w:rsidRPr="00E47AFC">
        <w:rPr>
          <w:rFonts w:asciiTheme="minorHAnsi" w:hAnsiTheme="minorHAnsi"/>
          <w:color w:val="auto"/>
          <w:sz w:val="22"/>
          <w:szCs w:val="22"/>
        </w:rPr>
        <w:t>:</w:t>
      </w:r>
      <w:r w:rsidRPr="00E47AFC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29CF825E" w14:textId="07F7B2DD" w:rsidR="003040F2" w:rsidRPr="00E47AFC" w:rsidRDefault="003040F2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Address</w:t>
      </w:r>
      <w:r w:rsidR="00841F23" w:rsidRPr="00E47AFC">
        <w:rPr>
          <w:rFonts w:asciiTheme="minorHAnsi" w:hAnsiTheme="minorHAnsi"/>
          <w:color w:val="auto"/>
          <w:sz w:val="22"/>
          <w:szCs w:val="22"/>
        </w:rPr>
        <w:t>:</w:t>
      </w:r>
      <w:r w:rsidRPr="00E47AFC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40083A0B" w14:textId="5B394C05" w:rsidR="00841F23" w:rsidRPr="00E47AFC" w:rsidRDefault="00841F23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Postcode:</w:t>
      </w:r>
    </w:p>
    <w:p w14:paraId="160298C7" w14:textId="77777777" w:rsidR="00841F23" w:rsidRPr="00E47AFC" w:rsidRDefault="003040F2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>Contact email</w:t>
      </w:r>
      <w:r w:rsidR="004D1055" w:rsidRPr="00E47AFC">
        <w:rPr>
          <w:rFonts w:asciiTheme="minorHAnsi" w:hAnsiTheme="minorHAnsi"/>
          <w:color w:val="auto"/>
          <w:sz w:val="22"/>
          <w:szCs w:val="22"/>
        </w:rPr>
        <w:t>:</w:t>
      </w:r>
    </w:p>
    <w:p w14:paraId="18C929EA" w14:textId="1FA09247" w:rsidR="003040F2" w:rsidRPr="00E47AFC" w:rsidRDefault="00F638EA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color w:val="auto"/>
          <w:sz w:val="22"/>
          <w:szCs w:val="22"/>
        </w:rPr>
        <w:t xml:space="preserve">Contact Mobile </w:t>
      </w:r>
      <w:r w:rsidR="004D1055" w:rsidRPr="00E47AFC">
        <w:rPr>
          <w:rFonts w:asciiTheme="minorHAnsi" w:hAnsiTheme="minorHAnsi"/>
          <w:color w:val="auto"/>
          <w:sz w:val="22"/>
          <w:szCs w:val="22"/>
        </w:rPr>
        <w:t>Number:</w:t>
      </w:r>
    </w:p>
    <w:p w14:paraId="74086589" w14:textId="55DE0D77" w:rsidR="00795DAC" w:rsidRPr="00E47AFC" w:rsidRDefault="00795DAC" w:rsidP="003040F2">
      <w:pPr>
        <w:rPr>
          <w:rFonts w:asciiTheme="minorHAnsi" w:hAnsiTheme="minorHAnsi"/>
          <w:color w:val="auto"/>
          <w:sz w:val="22"/>
          <w:szCs w:val="22"/>
        </w:rPr>
      </w:pPr>
    </w:p>
    <w:p w14:paraId="5F7F54D8" w14:textId="1426A79C" w:rsidR="00841F23" w:rsidRPr="00E47AFC" w:rsidRDefault="00795DAC" w:rsidP="003040F2">
      <w:pPr>
        <w:rPr>
          <w:rFonts w:asciiTheme="minorHAnsi" w:hAnsiTheme="minorHAnsi"/>
          <w:b/>
          <w:bCs/>
          <w:color w:val="auto"/>
          <w:sz w:val="22"/>
          <w:szCs w:val="22"/>
        </w:rPr>
      </w:pP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Type of </w:t>
      </w:r>
      <w:r w:rsidR="004301F6" w:rsidRPr="00E47AFC">
        <w:rPr>
          <w:rFonts w:asciiTheme="minorHAnsi" w:hAnsiTheme="minorHAnsi"/>
          <w:b/>
          <w:bCs/>
          <w:color w:val="auto"/>
          <w:sz w:val="22"/>
          <w:szCs w:val="22"/>
        </w:rPr>
        <w:t>L</w:t>
      </w: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esson (please </w:t>
      </w:r>
      <w:r w:rsidR="00841F23" w:rsidRPr="00E47AFC">
        <w:rPr>
          <w:rFonts w:asciiTheme="minorHAnsi" w:hAnsiTheme="minorHAnsi"/>
          <w:b/>
          <w:bCs/>
          <w:color w:val="auto"/>
          <w:sz w:val="22"/>
          <w:szCs w:val="22"/>
        </w:rPr>
        <w:t>tick)</w:t>
      </w:r>
    </w:p>
    <w:p w14:paraId="530EF3A1" w14:textId="4EA7B373" w:rsidR="00841F23" w:rsidRPr="00E47AFC" w:rsidRDefault="00841F23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50A1F8" wp14:editId="0AB7C2ED">
                <wp:simplePos x="0" y="0"/>
                <wp:positionH relativeFrom="column">
                  <wp:posOffset>835660</wp:posOffset>
                </wp:positionH>
                <wp:positionV relativeFrom="paragraph">
                  <wp:posOffset>53340</wp:posOffset>
                </wp:positionV>
                <wp:extent cx="95250" cy="95250"/>
                <wp:effectExtent l="0" t="0" r="19050" b="19050"/>
                <wp:wrapNone/>
                <wp:docPr id="6352217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4DD836" id="Rectangle 2" o:spid="_x0000_s1026" style="position:absolute;margin-left:65.8pt;margin-top:4.2pt;width:7.5pt;height: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" filled="f" strokecolor="black [3213]" strokeweight=".25pt"/>
            </w:pict>
          </mc:Fallback>
        </mc:AlternateContent>
      </w:r>
      <w:r w:rsidRPr="00E47AFC">
        <w:rPr>
          <w:rFonts w:asciiTheme="minorHAnsi" w:hAnsiTheme="minorHAnsi"/>
          <w:color w:val="auto"/>
          <w:sz w:val="22"/>
          <w:szCs w:val="22"/>
        </w:rPr>
        <w:t xml:space="preserve">Individual   </w:t>
      </w:r>
    </w:p>
    <w:p w14:paraId="164254D9" w14:textId="129C2157" w:rsidR="00795DAC" w:rsidRPr="00E47AFC" w:rsidRDefault="00841F23" w:rsidP="003040F2">
      <w:pPr>
        <w:rPr>
          <w:rFonts w:asciiTheme="minorHAnsi" w:hAnsiTheme="minorHAnsi"/>
          <w:color w:val="auto"/>
          <w:sz w:val="22"/>
          <w:szCs w:val="22"/>
        </w:rPr>
      </w:pPr>
      <w:r w:rsidRPr="00E47AFC">
        <w:rPr>
          <w:rFonts w:asciiTheme="minorHAnsi" w:hAnsiTheme="minorHAns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205B8F" wp14:editId="10FC44BA">
                <wp:simplePos x="0" y="0"/>
                <wp:positionH relativeFrom="column">
                  <wp:posOffset>838200</wp:posOffset>
                </wp:positionH>
                <wp:positionV relativeFrom="paragraph">
                  <wp:posOffset>38735</wp:posOffset>
                </wp:positionV>
                <wp:extent cx="95250" cy="95250"/>
                <wp:effectExtent l="0" t="0" r="19050" b="19050"/>
                <wp:wrapNone/>
                <wp:docPr id="187104985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3A28FE" id="Rectangle 2" o:spid="_x0000_s1026" style="position:absolute;margin-left:66pt;margin-top:3.05pt;width:7.5pt;height:7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" filled="f" strokecolor="black [3213]" strokeweight=".25pt"/>
            </w:pict>
          </mc:Fallback>
        </mc:AlternateContent>
      </w:r>
      <w:r w:rsidRPr="00E47AFC">
        <w:rPr>
          <w:rFonts w:asciiTheme="minorHAnsi" w:hAnsiTheme="minorHAnsi"/>
          <w:color w:val="auto"/>
          <w:sz w:val="22"/>
          <w:szCs w:val="22"/>
        </w:rPr>
        <w:t>Shared</w:t>
      </w:r>
      <w:r w:rsidR="00795DAC" w:rsidRPr="00E47AFC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1F9350EF" w14:textId="4E05B294" w:rsidR="004301F6" w:rsidRDefault="004301F6" w:rsidP="003040F2">
      <w:pPr>
        <w:rPr>
          <w:rFonts w:asciiTheme="minorHAnsi" w:hAnsiTheme="minorHAnsi"/>
          <w:color w:val="auto"/>
        </w:rPr>
      </w:pPr>
    </w:p>
    <w:p w14:paraId="70207091" w14:textId="44DC3A24" w:rsidR="004301F6" w:rsidRPr="00E47AFC" w:rsidRDefault="004301F6" w:rsidP="003040F2">
      <w:pPr>
        <w:rPr>
          <w:rFonts w:asciiTheme="minorHAnsi" w:hAnsiTheme="minorHAnsi"/>
          <w:b/>
          <w:bCs/>
          <w:color w:val="auto"/>
          <w:sz w:val="22"/>
          <w:szCs w:val="22"/>
        </w:rPr>
      </w:pP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>Full Cost of Lessons</w:t>
      </w:r>
      <w:r w:rsidR="00964AD5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 per year:  </w:t>
      </w:r>
      <w:r w:rsidR="00CB4381" w:rsidRPr="00E47AFC">
        <w:rPr>
          <w:rFonts w:asciiTheme="minorHAnsi" w:hAnsiTheme="minorHAnsi"/>
          <w:color w:val="auto"/>
          <w:sz w:val="22"/>
          <w:szCs w:val="22"/>
        </w:rPr>
        <w:t>£</w:t>
      </w:r>
    </w:p>
    <w:p w14:paraId="77FBD77E" w14:textId="44447F3F" w:rsidR="00CB4381" w:rsidRPr="00E47AFC" w:rsidRDefault="00CB4381" w:rsidP="003040F2">
      <w:pPr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15786124" w14:textId="453DB91F" w:rsidR="00964AD5" w:rsidRPr="00E47AFC" w:rsidRDefault="003F6A10" w:rsidP="003040F2">
      <w:pPr>
        <w:rPr>
          <w:rFonts w:asciiTheme="minorHAnsi" w:hAnsiTheme="minorHAnsi"/>
          <w:b/>
          <w:bCs/>
          <w:color w:val="auto"/>
          <w:sz w:val="22"/>
          <w:szCs w:val="22"/>
        </w:rPr>
      </w:pP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FOSYM contribution </w:t>
      </w:r>
      <w:r w:rsidR="001D60C4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applied for </w:t>
      </w: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>(</w:t>
      </w:r>
      <w:r w:rsidR="00CA2C8D" w:rsidRPr="00E47AFC">
        <w:rPr>
          <w:rFonts w:asciiTheme="minorHAnsi" w:hAnsiTheme="minorHAnsi"/>
          <w:b/>
          <w:bCs/>
          <w:color w:val="auto"/>
          <w:sz w:val="22"/>
          <w:szCs w:val="22"/>
        </w:rPr>
        <w:t>*</w:t>
      </w:r>
      <w:r w:rsidR="00871EAF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usually </w:t>
      </w:r>
      <w:r w:rsidR="0037698B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up to </w:t>
      </w: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>50</w:t>
      </w:r>
      <w:r w:rsidR="0037698B" w:rsidRPr="00E47AFC">
        <w:rPr>
          <w:rFonts w:asciiTheme="minorHAnsi" w:hAnsiTheme="minorHAnsi"/>
          <w:b/>
          <w:bCs/>
          <w:color w:val="auto"/>
          <w:sz w:val="22"/>
          <w:szCs w:val="22"/>
        </w:rPr>
        <w:t>%</w:t>
      </w:r>
      <w:r w:rsidR="001D60C4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 of total cost</w:t>
      </w:r>
      <w:r w:rsidRPr="00E47AFC">
        <w:rPr>
          <w:rFonts w:asciiTheme="minorHAnsi" w:hAnsiTheme="minorHAnsi"/>
          <w:b/>
          <w:bCs/>
          <w:color w:val="auto"/>
          <w:sz w:val="22"/>
          <w:szCs w:val="22"/>
        </w:rPr>
        <w:t>)</w:t>
      </w:r>
      <w:r w:rsidR="0037698B" w:rsidRPr="00E47AFC">
        <w:rPr>
          <w:rFonts w:asciiTheme="minorHAnsi" w:hAnsiTheme="minorHAnsi"/>
          <w:b/>
          <w:bCs/>
          <w:color w:val="auto"/>
          <w:sz w:val="22"/>
          <w:szCs w:val="22"/>
        </w:rPr>
        <w:t xml:space="preserve">: </w:t>
      </w:r>
      <w:r w:rsidR="00CB4381" w:rsidRPr="00E47AFC">
        <w:rPr>
          <w:rFonts w:asciiTheme="minorHAnsi" w:hAnsiTheme="minorHAnsi"/>
          <w:color w:val="auto"/>
          <w:sz w:val="22"/>
          <w:szCs w:val="22"/>
        </w:rPr>
        <w:t xml:space="preserve"> £</w:t>
      </w:r>
    </w:p>
    <w:p w14:paraId="391F83F7" w14:textId="203AB492" w:rsidR="00BF218C" w:rsidRPr="00BF218C" w:rsidRDefault="00BF218C" w:rsidP="003040F2">
      <w:pPr>
        <w:rPr>
          <w:rFonts w:asciiTheme="minorHAnsi" w:hAnsiTheme="minorHAnsi"/>
          <w:b/>
          <w:color w:val="auto"/>
          <w:sz w:val="8"/>
          <w:szCs w:val="8"/>
        </w:rPr>
      </w:pPr>
    </w:p>
    <w:p w14:paraId="12E29EF9" w14:textId="072E0003" w:rsidR="00877907" w:rsidRPr="00877907" w:rsidRDefault="002F2C08" w:rsidP="003040F2">
      <w:pPr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noProof/>
          <w:color w:val="auto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9F57EE" wp14:editId="35543872">
                <wp:simplePos x="0" y="0"/>
                <wp:positionH relativeFrom="margin">
                  <wp:posOffset>-201562</wp:posOffset>
                </wp:positionH>
                <wp:positionV relativeFrom="paragraph">
                  <wp:posOffset>75264</wp:posOffset>
                </wp:positionV>
                <wp:extent cx="7029216" cy="1588169"/>
                <wp:effectExtent l="0" t="0" r="698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216" cy="15881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38ADC0" w14:textId="77777777" w:rsidR="002F2C08" w:rsidRDefault="00877907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83B4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Parent/Guardian Statement</w:t>
                            </w:r>
                            <w:r w:rsidR="00A83B4F" w:rsidRPr="00A83B4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  <w:t>:</w:t>
                            </w:r>
                            <w:r w:rsidR="00A83B4F" w:rsidRPr="00A83B4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Please give a brief</w:t>
                            </w:r>
                            <w:r w:rsidR="00AD266C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s</w:t>
                            </w:r>
                            <w:r w:rsidR="00F43B5E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tatement</w:t>
                            </w:r>
                            <w:r w:rsidR="00B547F2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(use</w:t>
                            </w:r>
                            <w:r w:rsidR="004D1055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 additional </w:t>
                            </w:r>
                            <w:r w:rsidR="00B547F2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sheet</w:t>
                            </w:r>
                            <w:r w:rsidR="004D1055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if required)</w:t>
                            </w:r>
                            <w:r w:rsidR="00F43B5E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to support </w:t>
                            </w:r>
                            <w:r w:rsidR="004D1055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the</w:t>
                            </w:r>
                            <w:r w:rsidR="00F43B5E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application</w:t>
                            </w: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for </w:t>
                            </w:r>
                            <w:r w:rsidR="00AF0BA7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funding from FOSYM for </w:t>
                            </w: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your child,</w:t>
                            </w:r>
                            <w:r w:rsidR="00F43B5E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including</w:t>
                            </w:r>
                            <w:r w:rsidR="005B5811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relevant</w:t>
                            </w:r>
                            <w:r w:rsidR="00AD266C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details of your</w:t>
                            </w:r>
                            <w:r w:rsidR="00AF0BA7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financial circumstances, </w:t>
                            </w:r>
                            <w:r w:rsidR="00070067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benefits received and </w:t>
                            </w:r>
                            <w:r w:rsidR="00B547F2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how </w:t>
                            </w:r>
                            <w:r w:rsid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070067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FOSYM</w:t>
                            </w:r>
                            <w:r w:rsid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Award </w:t>
                            </w:r>
                            <w:r w:rsidR="00070067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will support your child’s musical education. </w:t>
                            </w:r>
                          </w:p>
                          <w:p w14:paraId="16793C43" w14:textId="188C5D4C" w:rsidR="002F2C08" w:rsidRDefault="008653BE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*</w:t>
                            </w:r>
                            <w:r w:rsidR="002F2C08" w:rsidRPr="002F2C0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Please give</w:t>
                            </w:r>
                            <w:r w:rsidR="002F2C0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71EA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further details of yo</w:t>
                            </w:r>
                            <w:r w:rsidR="002F2C08" w:rsidRPr="002F2C0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ur financial position if you are </w:t>
                            </w:r>
                            <w:r w:rsidR="00871EAF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applying for a more than 50% of the total cost of lessons</w:t>
                            </w:r>
                            <w:r w:rsidR="002F2C08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664AA41" w14:textId="22FEB2AA" w:rsidR="00F43B5E" w:rsidRPr="000624B0" w:rsidRDefault="00070067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You sign to say that you</w:t>
                            </w:r>
                            <w:r w:rsidR="000624B0"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r statement is accurate and that you</w:t>
                            </w: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understand a</w:t>
                            </w:r>
                            <w:r w:rsidR="00CA2C8D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n annual </w:t>
                            </w:r>
                            <w:r w:rsidRPr="000624B0">
                              <w:rPr>
                                <w:rFonts w:asciiTheme="minorHAnsi" w:hAnsiTheme="minorHAnsi"/>
                                <w:color w:val="000000" w:themeColor="text1"/>
                                <w:sz w:val="16"/>
                                <w:szCs w:val="16"/>
                              </w:rPr>
                              <w:t>progress report will be supplied to FOSYM by the teacher.</w:t>
                            </w:r>
                          </w:p>
                          <w:p w14:paraId="692C7F7C" w14:textId="77777777" w:rsidR="00B547F2" w:rsidRPr="00B547F2" w:rsidRDefault="00B547F2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FDC56BF" w14:textId="77777777" w:rsidR="002F2C08" w:rsidRPr="00A83B4F" w:rsidRDefault="002F2C08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</w:rPr>
                            </w:pPr>
                          </w:p>
                          <w:p w14:paraId="33DF1E76" w14:textId="6A55B2EB" w:rsidR="00F43B5E" w:rsidRPr="00E47AFC" w:rsidRDefault="00F43B5E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Signed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                 </w:t>
                            </w:r>
                            <w:r w:rsidR="0087790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Parent or Guardian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A83B4F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 w:rsidR="0024588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Date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2EB9973A" w14:textId="77777777" w:rsidR="007436A2" w:rsidRPr="00E47AFC" w:rsidRDefault="007436A2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BA0B833" w14:textId="1786A66D" w:rsidR="007436A2" w:rsidRPr="00E47AFC" w:rsidRDefault="007436A2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We would be interested in </w:t>
                            </w:r>
                            <w:r w:rsidR="00686013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taking part in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 case study </w:t>
                            </w:r>
                            <w:r w:rsidR="00E87D32" w:rsidRPr="00E47AFC">
                              <w:rPr>
                                <w:rFonts w:asciiTheme="minorHAnsi" w:hAnsiTheme="minorHAnsi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– YES /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F57E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15.85pt;margin-top:5.95pt;width:553.5pt;height:1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" fillcolor="white [3201]" strokeweight=".5pt">
                <v:textbox>
                  <w:txbxContent>
                    <w:p w14:paraId="1D38ADC0" w14:textId="77777777" w:rsidR="002F2C08" w:rsidRDefault="00877907">
                      <w:pPr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A83B4F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Parent/Guardian Statement</w:t>
                      </w:r>
                      <w:r w:rsidR="00A83B4F" w:rsidRPr="00A83B4F"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  <w:t>:</w:t>
                      </w:r>
                      <w:r w:rsidR="00A83B4F" w:rsidRPr="00A83B4F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Please give a brief</w:t>
                      </w:r>
                      <w:r w:rsidR="00AD266C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s</w:t>
                      </w:r>
                      <w:r w:rsidR="00F43B5E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tatement</w:t>
                      </w:r>
                      <w:r w:rsidR="00B547F2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(use</w:t>
                      </w:r>
                      <w:r w:rsidR="004D1055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an additional </w:t>
                      </w:r>
                      <w:r w:rsidR="00B547F2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sheet</w:t>
                      </w:r>
                      <w:r w:rsidR="004D1055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if required)</w:t>
                      </w:r>
                      <w:r w:rsidR="00F43B5E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to support </w:t>
                      </w:r>
                      <w:r w:rsidR="004D1055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the</w:t>
                      </w:r>
                      <w:r w:rsidR="00F43B5E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application</w:t>
                      </w: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for </w:t>
                      </w:r>
                      <w:r w:rsidR="00AF0BA7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funding from FOSYM for </w:t>
                      </w: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your child,</w:t>
                      </w:r>
                      <w:r w:rsidR="00F43B5E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including</w:t>
                      </w:r>
                      <w:r w:rsidR="005B5811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relevant</w:t>
                      </w:r>
                      <w:r w:rsidR="00AD266C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details of your</w:t>
                      </w:r>
                      <w:r w:rsidR="00AF0BA7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financial circumstances, </w:t>
                      </w:r>
                      <w:r w:rsidR="00070067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benefits received and </w:t>
                      </w:r>
                      <w:r w:rsidR="00B547F2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how </w:t>
                      </w:r>
                      <w:r w:rsid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a </w:t>
                      </w:r>
                      <w:r w:rsidR="00070067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FOSYM</w:t>
                      </w:r>
                      <w:r w:rsid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Award </w:t>
                      </w:r>
                      <w:r w:rsidR="00070067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will support your child’s musical education. </w:t>
                      </w:r>
                    </w:p>
                    <w:p w14:paraId="16793C43" w14:textId="188C5D4C" w:rsidR="002F2C08" w:rsidRDefault="008653BE">
                      <w:pPr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>*</w:t>
                      </w:r>
                      <w:r w:rsidR="002F2C08" w:rsidRPr="002F2C08"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>Please give</w:t>
                      </w:r>
                      <w:r w:rsidR="002F2C08"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71EAF"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>further details of yo</w:t>
                      </w:r>
                      <w:r w:rsidR="002F2C08" w:rsidRPr="002F2C08"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ur financial position if you are </w:t>
                      </w:r>
                      <w:r w:rsidR="00871EAF">
                        <w:rPr>
                          <w:rFonts w:asciiTheme="minorHAnsi" w:hAnsiTheme="minorHAnsi"/>
                          <w:b/>
                          <w:color w:val="000000" w:themeColor="text1"/>
                          <w:sz w:val="16"/>
                          <w:szCs w:val="16"/>
                        </w:rPr>
                        <w:t>applying for a more than 50% of the total cost of lessons</w:t>
                      </w:r>
                      <w:r w:rsidR="002F2C08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</w:p>
                    <w:p w14:paraId="0664AA41" w14:textId="22FEB2AA" w:rsidR="00F43B5E" w:rsidRPr="000624B0" w:rsidRDefault="00070067">
                      <w:pPr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You sign to say that you</w:t>
                      </w:r>
                      <w:r w:rsidR="000624B0"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r statement is accurate and that you</w:t>
                      </w: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 understand a</w:t>
                      </w:r>
                      <w:r w:rsidR="00CA2C8D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 xml:space="preserve">n annual </w:t>
                      </w:r>
                      <w:r w:rsidRPr="000624B0">
                        <w:rPr>
                          <w:rFonts w:asciiTheme="minorHAnsi" w:hAnsiTheme="minorHAnsi"/>
                          <w:color w:val="000000" w:themeColor="text1"/>
                          <w:sz w:val="16"/>
                          <w:szCs w:val="16"/>
                        </w:rPr>
                        <w:t>progress report will be supplied to FOSYM by the teacher.</w:t>
                      </w:r>
                    </w:p>
                    <w:p w14:paraId="692C7F7C" w14:textId="77777777" w:rsidR="00B547F2" w:rsidRPr="00B547F2" w:rsidRDefault="00B547F2">
                      <w:pPr>
                        <w:rPr>
                          <w:rFonts w:asciiTheme="minorHAnsi" w:hAnsiTheme="minorHAnsi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FDC56BF" w14:textId="77777777" w:rsidR="002F2C08" w:rsidRPr="00A83B4F" w:rsidRDefault="002F2C08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</w:rPr>
                      </w:pPr>
                    </w:p>
                    <w:p w14:paraId="33DF1E76" w14:textId="6A55B2EB" w:rsidR="00F43B5E" w:rsidRPr="00E47AFC" w:rsidRDefault="00F43B5E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Signed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                 </w:t>
                      </w:r>
                      <w:r w:rsidR="0087790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Parent or Guardian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</w:t>
                      </w:r>
                      <w:r w:rsidR="00A83B4F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</w:t>
                      </w:r>
                      <w:r w:rsidR="0024588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Date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</w:p>
                    <w:p w14:paraId="2EB9973A" w14:textId="77777777" w:rsidR="007436A2" w:rsidRPr="00E47AFC" w:rsidRDefault="007436A2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BA0B833" w14:textId="1786A66D" w:rsidR="007436A2" w:rsidRPr="00E47AFC" w:rsidRDefault="007436A2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We would be interested in </w:t>
                      </w:r>
                      <w:r w:rsidR="00686013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taking part in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a case study </w:t>
                      </w:r>
                      <w:r w:rsidR="00E87D32" w:rsidRPr="00E47AFC">
                        <w:rPr>
                          <w:rFonts w:asciiTheme="minorHAnsi" w:hAnsiTheme="minorHAnsi"/>
                          <w:bCs/>
                          <w:color w:val="000000" w:themeColor="text1"/>
                          <w:sz w:val="22"/>
                          <w:szCs w:val="22"/>
                        </w:rPr>
                        <w:t>– YES /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97540" w14:textId="77777777" w:rsidR="003040F2" w:rsidRPr="00877907" w:rsidRDefault="00F43B5E" w:rsidP="00F43B5E">
      <w:pPr>
        <w:pStyle w:val="ListParagraph"/>
        <w:rPr>
          <w:rFonts w:asciiTheme="minorHAnsi" w:hAnsiTheme="minorHAnsi"/>
          <w:b/>
          <w:color w:val="auto"/>
        </w:rPr>
      </w:pPr>
      <w:r w:rsidRPr="00877907">
        <w:rPr>
          <w:rFonts w:asciiTheme="minorHAnsi" w:hAnsiTheme="minorHAnsi"/>
          <w:b/>
          <w:color w:val="auto"/>
        </w:rPr>
        <w:t xml:space="preserve">                                 </w:t>
      </w:r>
      <w:r w:rsidR="00877907" w:rsidRPr="00877907">
        <w:rPr>
          <w:rFonts w:asciiTheme="minorHAnsi" w:hAnsiTheme="minorHAnsi"/>
          <w:b/>
          <w:color w:val="auto"/>
        </w:rPr>
        <w:t xml:space="preserve">                 </w:t>
      </w:r>
    </w:p>
    <w:p w14:paraId="6F13D3F7" w14:textId="77777777" w:rsidR="00877907" w:rsidRPr="00877907" w:rsidRDefault="00F43B5E" w:rsidP="00F43B5E">
      <w:pPr>
        <w:ind w:left="360"/>
        <w:rPr>
          <w:rFonts w:asciiTheme="minorHAnsi" w:hAnsiTheme="minorHAnsi"/>
          <w:b/>
          <w:color w:val="auto"/>
        </w:rPr>
      </w:pPr>
      <w:r w:rsidRPr="00877907">
        <w:rPr>
          <w:rFonts w:asciiTheme="minorHAnsi" w:hAnsiTheme="minorHAnsi"/>
          <w:b/>
          <w:color w:val="auto"/>
        </w:rPr>
        <w:t xml:space="preserve">                                         </w:t>
      </w:r>
      <w:r w:rsidR="00877907" w:rsidRPr="00877907">
        <w:rPr>
          <w:rFonts w:asciiTheme="minorHAnsi" w:hAnsiTheme="minorHAnsi"/>
          <w:b/>
          <w:color w:val="auto"/>
        </w:rPr>
        <w:t xml:space="preserve">                </w:t>
      </w:r>
    </w:p>
    <w:p w14:paraId="66B7A204" w14:textId="77777777" w:rsidR="00F43B5E" w:rsidRDefault="00F43B5E" w:rsidP="00F43B5E">
      <w:pPr>
        <w:rPr>
          <w:rFonts w:asciiTheme="minorHAnsi" w:hAnsiTheme="minorHAnsi"/>
          <w:b/>
          <w:color w:val="auto"/>
          <w:sz w:val="28"/>
          <w:szCs w:val="28"/>
        </w:rPr>
      </w:pPr>
    </w:p>
    <w:p w14:paraId="2DCF53E3" w14:textId="35A569F4" w:rsidR="00F43B5E" w:rsidRPr="00E47AFC" w:rsidRDefault="00E47AFC" w:rsidP="00F43B5E">
      <w:pPr>
        <w:rPr>
          <w:rFonts w:asciiTheme="minorHAnsi" w:hAnsiTheme="minorHAnsi"/>
          <w:b/>
          <w:color w:val="auto"/>
          <w:sz w:val="22"/>
          <w:szCs w:val="22"/>
        </w:rPr>
      </w:pPr>
      <w:r w:rsidRPr="00E47AFC">
        <w:rPr>
          <w:rFonts w:asciiTheme="minorHAnsi" w:hAnsiTheme="minorHAnsi"/>
          <w:b/>
          <w:noProof/>
          <w:color w:val="auto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AA010B" wp14:editId="73DBD2CE">
                <wp:simplePos x="0" y="0"/>
                <wp:positionH relativeFrom="margin">
                  <wp:posOffset>-213594</wp:posOffset>
                </wp:positionH>
                <wp:positionV relativeFrom="paragraph">
                  <wp:posOffset>2463867</wp:posOffset>
                </wp:positionV>
                <wp:extent cx="7040245" cy="666750"/>
                <wp:effectExtent l="0" t="0" r="2730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024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B11F7" w14:textId="0A76D614" w:rsidR="00C524B0" w:rsidRPr="00E47AFC" w:rsidRDefault="00245885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Music Service Recommendation</w:t>
                            </w:r>
                            <w:r w:rsidR="004A4B0E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A520EDA" w14:textId="77777777" w:rsidR="000624B0" w:rsidRPr="00E47AFC" w:rsidRDefault="000624B0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3E810A9" w14:textId="6548C69C" w:rsidR="00245885" w:rsidRPr="00E47AFC" w:rsidRDefault="00245885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Signed</w:t>
                            </w:r>
                            <w:r w:rsidR="005B5811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Date</w:t>
                            </w:r>
                            <w:r w:rsidR="005B5811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5F00BBE" w14:textId="77777777" w:rsidR="008B6F52" w:rsidRPr="00E47AFC" w:rsidRDefault="008B6F52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3F84728" w14:textId="77777777" w:rsidR="000624B0" w:rsidRPr="00A83B4F" w:rsidRDefault="000624B0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A010B" id="Text Box 1" o:spid="_x0000_s1027" type="#_x0000_t202" style="position:absolute;margin-left:-16.8pt;margin-top:194pt;width:554.35pt;height:52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" fillcolor="white [3201]" strokeweight=".5pt">
                <v:textbox>
                  <w:txbxContent>
                    <w:p w14:paraId="604B11F7" w14:textId="0A76D614" w:rsidR="00C524B0" w:rsidRPr="00E47AFC" w:rsidRDefault="00245885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Music Service Recommendation</w:t>
                      </w:r>
                      <w:r w:rsidR="004A4B0E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</w:p>
                    <w:p w14:paraId="3A520EDA" w14:textId="77777777" w:rsidR="000624B0" w:rsidRPr="00E47AFC" w:rsidRDefault="000624B0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3E810A9" w14:textId="6548C69C" w:rsidR="00245885" w:rsidRPr="00E47AFC" w:rsidRDefault="00245885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Signed</w:t>
                      </w:r>
                      <w:r w:rsidR="005B5811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Date</w:t>
                      </w:r>
                      <w:r w:rsidR="005B5811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</w:p>
                    <w:p w14:paraId="75F00BBE" w14:textId="77777777" w:rsidR="008B6F52" w:rsidRPr="00E47AFC" w:rsidRDefault="008B6F52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33F84728" w14:textId="77777777" w:rsidR="000624B0" w:rsidRPr="00A83B4F" w:rsidRDefault="000624B0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7AFC">
        <w:rPr>
          <w:rFonts w:asciiTheme="minorHAnsi" w:hAnsiTheme="minorHAnsi"/>
          <w:b/>
          <w:noProof/>
          <w:color w:val="auto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EAA3E" wp14:editId="7C5FF125">
                <wp:simplePos x="0" y="0"/>
                <wp:positionH relativeFrom="margin">
                  <wp:posOffset>-197886</wp:posOffset>
                </wp:positionH>
                <wp:positionV relativeFrom="paragraph">
                  <wp:posOffset>1039896</wp:posOffset>
                </wp:positionV>
                <wp:extent cx="7021195" cy="1244600"/>
                <wp:effectExtent l="0" t="0" r="27305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1195" cy="124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304355" w14:textId="6158FC84" w:rsidR="00877907" w:rsidRPr="00E47AFC" w:rsidRDefault="00AD266C" w:rsidP="00AD266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School</w:t>
                            </w:r>
                            <w:r w:rsidR="0087790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Comment</w:t>
                            </w:r>
                            <w:r w:rsidR="00A83B4F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 support of the application</w:t>
                            </w:r>
                            <w:r w:rsidR="00070067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D6B64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for</w:t>
                            </w:r>
                            <w:r w:rsidR="0007006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the pupil named above:</w:t>
                            </w:r>
                          </w:p>
                          <w:p w14:paraId="7465B618" w14:textId="64CAC107" w:rsidR="00B547F2" w:rsidRPr="00E47AFC" w:rsidRDefault="00321449" w:rsidP="00AD266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Comments:</w:t>
                            </w:r>
                          </w:p>
                          <w:p w14:paraId="44624D29" w14:textId="0BFF632F" w:rsidR="00321449" w:rsidRPr="00E47AFC" w:rsidRDefault="00321449" w:rsidP="00AD266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F8CB21A" w14:textId="77777777" w:rsidR="00871EAF" w:rsidRPr="00E47AFC" w:rsidRDefault="00871EAF" w:rsidP="00AD266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44F8416E" w14:textId="0C208BCF" w:rsidR="00911604" w:rsidRPr="00E47AFC" w:rsidRDefault="00877907" w:rsidP="00AD266C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 </w:t>
                            </w:r>
                            <w:r w:rsidR="00AD266C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sign</w:t>
                            </w:r>
                            <w:r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on behalf of the school</w:t>
                            </w:r>
                            <w:r w:rsidR="00871EAF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</w:t>
                            </w:r>
                            <w:r w:rsidR="00AD266C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11604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support </w:t>
                            </w:r>
                            <w:r w:rsidR="00871EAF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of </w:t>
                            </w:r>
                            <w:r w:rsidR="00911604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this application</w:t>
                            </w:r>
                            <w:r w:rsidR="00871EAF" w:rsidRPr="00E47AF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807136E" w14:textId="23746FF8" w:rsidR="00AD266C" w:rsidRPr="00E47AFC" w:rsidRDefault="00AD266C" w:rsidP="00AD266C">
                            <w:pPr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Signed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                            </w:t>
                            </w:r>
                            <w:r w:rsidR="0087790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Role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       </w:t>
                            </w:r>
                            <w:r w:rsidR="0087790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77907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="00A83B4F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Date</w:t>
                            </w:r>
                            <w:r w:rsidR="004D1055" w:rsidRPr="00E47AF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28151DA" w14:textId="77777777" w:rsidR="00AD266C" w:rsidRPr="00E47AFC" w:rsidRDefault="00AD266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EAA3E" id="Text Box 6" o:spid="_x0000_s1028" type="#_x0000_t202" style="position:absolute;margin-left:-15.6pt;margin-top:81.9pt;width:552.85pt;height:9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" fillcolor="white [3201]" strokeweight=".5pt">
                <v:textbox>
                  <w:txbxContent>
                    <w:p w14:paraId="16304355" w14:textId="6158FC84" w:rsidR="00877907" w:rsidRPr="00E47AFC" w:rsidRDefault="00AD266C" w:rsidP="00AD266C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School</w:t>
                      </w:r>
                      <w:r w:rsidR="0087790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Comment</w:t>
                      </w:r>
                      <w:r w:rsidR="00A83B4F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in support of the application</w:t>
                      </w:r>
                      <w:r w:rsidR="00070067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0D6B64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for</w:t>
                      </w:r>
                      <w:r w:rsidR="0007006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the pupil named above:</w:t>
                      </w:r>
                    </w:p>
                    <w:p w14:paraId="7465B618" w14:textId="64CAC107" w:rsidR="00B547F2" w:rsidRPr="00E47AFC" w:rsidRDefault="00321449" w:rsidP="00AD266C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Comments:</w:t>
                      </w:r>
                    </w:p>
                    <w:p w14:paraId="44624D29" w14:textId="0BFF632F" w:rsidR="00321449" w:rsidRPr="00E47AFC" w:rsidRDefault="00321449" w:rsidP="00AD266C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F8CB21A" w14:textId="77777777" w:rsidR="00871EAF" w:rsidRPr="00E47AFC" w:rsidRDefault="00871EAF" w:rsidP="00AD266C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44F8416E" w14:textId="0C208BCF" w:rsidR="00911604" w:rsidRPr="00E47AFC" w:rsidRDefault="00877907" w:rsidP="00AD266C">
                      <w:pP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I </w:t>
                      </w:r>
                      <w:r w:rsidR="00AD266C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sign</w:t>
                      </w:r>
                      <w:r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on behalf of the school</w:t>
                      </w:r>
                      <w:r w:rsidR="00871EAF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in</w:t>
                      </w:r>
                      <w:r w:rsidR="00AD266C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911604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support </w:t>
                      </w:r>
                      <w:r w:rsidR="00871EAF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of </w:t>
                      </w:r>
                      <w:r w:rsidR="00911604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this application</w:t>
                      </w:r>
                      <w:r w:rsidR="00871EAF" w:rsidRPr="00E47AF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</w:p>
                    <w:p w14:paraId="6807136E" w14:textId="23746FF8" w:rsidR="00AD266C" w:rsidRPr="00E47AFC" w:rsidRDefault="00AD266C" w:rsidP="00AD266C">
                      <w:pPr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Signed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                            </w:t>
                      </w:r>
                      <w:r w:rsidR="0087790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Role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       </w:t>
                      </w:r>
                      <w:r w:rsidR="0087790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                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877907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       </w:t>
                      </w:r>
                      <w:r w:rsidR="00A83B4F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Date</w:t>
                      </w:r>
                      <w:r w:rsidR="004D1055" w:rsidRPr="00E47AFC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</w:p>
                    <w:p w14:paraId="728151DA" w14:textId="77777777" w:rsidR="00AD266C" w:rsidRPr="00E47AFC" w:rsidRDefault="00AD266C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43B5E" w:rsidRPr="00E47AFC" w:rsidSect="00D5409E">
      <w:headerReference w:type="first" r:id="rId9"/>
      <w:footerReference w:type="first" r:id="rId10"/>
      <w:pgSz w:w="11906" w:h="16838"/>
      <w:pgMar w:top="1701" w:right="709" w:bottom="709" w:left="709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0CE0D" w14:textId="77777777" w:rsidR="0074536F" w:rsidRDefault="0074536F" w:rsidP="00907AEB">
      <w:r>
        <w:separator/>
      </w:r>
    </w:p>
  </w:endnote>
  <w:endnote w:type="continuationSeparator" w:id="0">
    <w:p w14:paraId="11D3CA01" w14:textId="77777777" w:rsidR="0074536F" w:rsidRDefault="0074536F" w:rsidP="00907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AE8A1F-5AF4-2D4D-9C2C-34448AC2AE69}"/>
    <w:embedBold r:id="rId2" w:fontKey="{D2DC55B0-E128-5946-BB4E-B72D2228A4B2}"/>
    <w:embedItalic r:id="rId3" w:fontKey="{D8D02F53-90C0-6545-8354-20268D40C0D4}"/>
    <w:embedBoldItalic r:id="rId4" w:fontKey="{4BC20B5B-0B52-A646-B18A-5A39E527FD8A}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ffra Light">
    <w:altName w:val="Franklin Gothic Medium Cond"/>
    <w:panose1 w:val="020B0604020202020204"/>
    <w:charset w:val="00"/>
    <w:family w:val="swiss"/>
    <w:pitch w:val="variable"/>
    <w:sig w:usb0="A00000AF" w:usb1="5000205B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2983E" w14:textId="1363E8C4" w:rsidR="00D5409E" w:rsidRPr="002301DD" w:rsidRDefault="002301DD" w:rsidP="004D1055">
    <w:pPr>
      <w:pStyle w:val="Footer"/>
      <w:rPr>
        <w:sz w:val="14"/>
        <w:szCs w:val="14"/>
      </w:rPr>
    </w:pPr>
    <w:r>
      <w:rPr>
        <w:rFonts w:ascii="Calibri" w:eastAsia="Times New Roman" w:hAnsi="Calibri" w:cs="Times New Roman"/>
        <w:noProof/>
        <w:color w:val="auto"/>
        <w:sz w:val="22"/>
        <w:szCs w:val="22"/>
        <w:lang w:eastAsia="en-GB"/>
      </w:rPr>
      <w:t xml:space="preserve">         </w:t>
    </w:r>
    <w:r w:rsidR="004D1055">
      <w:rPr>
        <w:rFonts w:ascii="Calibri" w:eastAsia="Times New Roman" w:hAnsi="Calibri" w:cs="Times New Roman"/>
        <w:noProof/>
        <w:color w:val="auto"/>
        <w:sz w:val="22"/>
        <w:szCs w:val="22"/>
        <w:lang w:eastAsia="en-GB"/>
      </w:rPr>
      <w:tab/>
    </w:r>
    <w:r w:rsidRPr="002301DD">
      <w:rPr>
        <w:rFonts w:ascii="Effra Light" w:eastAsia="Times New Roman" w:hAnsi="Effra Light"/>
        <w:noProof/>
        <w:color w:val="808080" w:themeColor="background1" w:themeShade="80"/>
        <w:sz w:val="14"/>
        <w:szCs w:val="14"/>
        <w:lang w:eastAsia="en-GB"/>
      </w:rPr>
      <w:t xml:space="preserve">Partnership Organisations: </w:t>
    </w:r>
    <w:r w:rsidR="00830FC1">
      <w:rPr>
        <w:rFonts w:ascii="Effra Light" w:eastAsia="Times New Roman" w:hAnsi="Effra Light"/>
        <w:noProof/>
        <w:color w:val="808080" w:themeColor="background1" w:themeShade="80"/>
        <w:sz w:val="14"/>
        <w:szCs w:val="14"/>
        <w:lang w:eastAsia="en-GB"/>
      </w:rPr>
      <w:t xml:space="preserve">The </w:t>
    </w:r>
    <w:r w:rsidRPr="002301DD">
      <w:rPr>
        <w:rFonts w:ascii="Effra Light" w:eastAsia="Times New Roman" w:hAnsi="Effra Light"/>
        <w:noProof/>
        <w:color w:val="808080" w:themeColor="background1" w:themeShade="80"/>
        <w:sz w:val="14"/>
        <w:szCs w:val="14"/>
        <w:lang w:eastAsia="en-GB"/>
      </w:rPr>
      <w:t>North</w:t>
    </w:r>
    <w:r w:rsidR="00830FC1">
      <w:rPr>
        <w:rFonts w:ascii="Effra Light" w:eastAsia="Times New Roman" w:hAnsi="Effra Light"/>
        <w:noProof/>
        <w:color w:val="808080" w:themeColor="background1" w:themeShade="80"/>
        <w:sz w:val="14"/>
        <w:szCs w:val="14"/>
        <w:lang w:eastAsia="en-GB"/>
      </w:rPr>
      <w:t xml:space="preserve">- </w:t>
    </w:r>
    <w:r w:rsidRPr="002301DD">
      <w:rPr>
        <w:rFonts w:ascii="Effra Light" w:eastAsia="Times New Roman" w:hAnsi="Effra Light"/>
        <w:noProof/>
        <w:color w:val="808080" w:themeColor="background1" w:themeShade="80"/>
        <w:sz w:val="14"/>
        <w:szCs w:val="14"/>
        <w:lang w:eastAsia="en-GB"/>
      </w:rPr>
      <w:t>West Midlands Music Education Hub</w:t>
    </w:r>
  </w:p>
  <w:p w14:paraId="43475A6A" w14:textId="1548872D" w:rsidR="000A5997" w:rsidRPr="002301DD" w:rsidRDefault="004D1055" w:rsidP="00907AEB">
    <w:pPr>
      <w:pStyle w:val="Footer"/>
      <w:rPr>
        <w:rFonts w:ascii="Effra Light" w:hAnsi="Effra Light"/>
        <w:color w:val="808080" w:themeColor="background1" w:themeShade="80"/>
        <w:sz w:val="14"/>
        <w:szCs w:val="14"/>
      </w:rPr>
    </w:pPr>
    <w:r>
      <w:rPr>
        <w:rFonts w:ascii="Effra Light" w:hAnsi="Effra Light"/>
        <w:color w:val="808080" w:themeColor="background1" w:themeShade="80"/>
        <w:sz w:val="14"/>
        <w:szCs w:val="14"/>
      </w:rPr>
      <w:tab/>
    </w:r>
    <w:r w:rsidR="000A5997" w:rsidRPr="002301DD">
      <w:rPr>
        <w:rFonts w:ascii="Effra Light" w:hAnsi="Effra Light"/>
        <w:color w:val="808080" w:themeColor="background1" w:themeShade="80"/>
        <w:sz w:val="14"/>
        <w:szCs w:val="14"/>
      </w:rPr>
      <w:t>Entrust Suppor</w:t>
    </w:r>
    <w:r w:rsidR="002301DD" w:rsidRPr="002301DD">
      <w:rPr>
        <w:rFonts w:ascii="Effra Light" w:hAnsi="Effra Light"/>
        <w:color w:val="808080" w:themeColor="background1" w:themeShade="80"/>
        <w:sz w:val="14"/>
        <w:szCs w:val="14"/>
      </w:rPr>
      <w:t>t Services Limited.</w:t>
    </w:r>
    <w:r w:rsidR="00830FC1">
      <w:rPr>
        <w:rFonts w:ascii="Effra Light" w:hAnsi="Effra Light"/>
        <w:color w:val="808080" w:themeColor="background1" w:themeShade="80"/>
        <w:sz w:val="14"/>
        <w:szCs w:val="14"/>
      </w:rPr>
      <w:t xml:space="preserve"> (Lead Partner)</w:t>
    </w:r>
    <w:r w:rsidR="002301DD" w:rsidRPr="002301DD">
      <w:rPr>
        <w:rFonts w:ascii="Effra Light" w:hAnsi="Effra Light"/>
        <w:color w:val="808080" w:themeColor="background1" w:themeShade="80"/>
        <w:sz w:val="14"/>
        <w:szCs w:val="14"/>
      </w:rPr>
      <w:t xml:space="preserve"> Registered O</w:t>
    </w:r>
    <w:r w:rsidR="000A5997" w:rsidRPr="002301DD">
      <w:rPr>
        <w:rFonts w:ascii="Effra Light" w:hAnsi="Effra Light"/>
        <w:color w:val="808080" w:themeColor="background1" w:themeShade="80"/>
        <w:sz w:val="14"/>
        <w:szCs w:val="14"/>
      </w:rPr>
      <w:t xml:space="preserve">ffice: </w:t>
    </w:r>
    <w:r w:rsidR="002301DD" w:rsidRPr="002301DD">
      <w:rPr>
        <w:rFonts w:ascii="Effra Light" w:hAnsi="Effra Light"/>
        <w:color w:val="808080" w:themeColor="background1" w:themeShade="80"/>
        <w:sz w:val="14"/>
        <w:szCs w:val="14"/>
      </w:rPr>
      <w:t>Riverway Centre, Riverway, Stafford, ST16 3TH</w:t>
    </w:r>
    <w:r w:rsidR="000A5997" w:rsidRPr="002301DD">
      <w:rPr>
        <w:rFonts w:ascii="Effra Light" w:hAnsi="Effra Light"/>
        <w:color w:val="808080" w:themeColor="background1" w:themeShade="80"/>
        <w:sz w:val="14"/>
        <w:szCs w:val="14"/>
      </w:rPr>
      <w:t>. Registered in England No. 04440463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F425A" w14:textId="77777777" w:rsidR="0074536F" w:rsidRDefault="0074536F" w:rsidP="00907AEB">
      <w:bookmarkStart w:id="0" w:name="_Hlk483952875"/>
      <w:bookmarkEnd w:id="0"/>
      <w:r>
        <w:separator/>
      </w:r>
    </w:p>
  </w:footnote>
  <w:footnote w:type="continuationSeparator" w:id="0">
    <w:p w14:paraId="4A05EBEA" w14:textId="77777777" w:rsidR="0074536F" w:rsidRDefault="0074536F" w:rsidP="00907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488"/>
    </w:tblGrid>
    <w:tr w:rsidR="00411EB1" w:rsidRPr="00973EDB" w14:paraId="58DF6DB6" w14:textId="77777777" w:rsidTr="00311CC9">
      <w:trPr>
        <w:trHeight w:val="1141"/>
      </w:trPr>
      <w:tc>
        <w:tcPr>
          <w:tcW w:w="10488" w:type="dxa"/>
          <w:vAlign w:val="bottom"/>
        </w:tcPr>
        <w:p w14:paraId="460214A9" w14:textId="2CE4CF81" w:rsidR="00411EB1" w:rsidRPr="00973EDB" w:rsidRDefault="00411EB1" w:rsidP="00841F23">
          <w:pPr>
            <w:pStyle w:val="Header"/>
            <w:jc w:val="center"/>
          </w:pPr>
        </w:p>
      </w:tc>
    </w:tr>
  </w:tbl>
  <w:p w14:paraId="0E80C28D" w14:textId="60F945D4" w:rsidR="005E4981" w:rsidRDefault="00841F23" w:rsidP="005E4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555997" wp14:editId="55F8B82C">
          <wp:simplePos x="0" y="0"/>
          <wp:positionH relativeFrom="margin">
            <wp:align>center</wp:align>
          </wp:positionH>
          <wp:positionV relativeFrom="paragraph">
            <wp:posOffset>-978535</wp:posOffset>
          </wp:positionV>
          <wp:extent cx="1569720" cy="597957"/>
          <wp:effectExtent l="0" t="0" r="0" b="0"/>
          <wp:wrapNone/>
          <wp:docPr id="795237115" name="Picture 795237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SYM Logo 2019 ith chairty numb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720" cy="597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7814"/>
    <w:multiLevelType w:val="hybridMultilevel"/>
    <w:tmpl w:val="ED8219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F1A1F"/>
    <w:multiLevelType w:val="hybridMultilevel"/>
    <w:tmpl w:val="BF3C1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C6870"/>
    <w:multiLevelType w:val="hybridMultilevel"/>
    <w:tmpl w:val="D31C9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66CF9"/>
    <w:multiLevelType w:val="hybridMultilevel"/>
    <w:tmpl w:val="937C8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F3170"/>
    <w:multiLevelType w:val="hybridMultilevel"/>
    <w:tmpl w:val="C5504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953E6"/>
    <w:multiLevelType w:val="hybridMultilevel"/>
    <w:tmpl w:val="C45EE8A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BE33A3C"/>
    <w:multiLevelType w:val="hybridMultilevel"/>
    <w:tmpl w:val="A6A23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106B8"/>
    <w:multiLevelType w:val="hybridMultilevel"/>
    <w:tmpl w:val="63B21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131EB"/>
    <w:multiLevelType w:val="hybridMultilevel"/>
    <w:tmpl w:val="A2A4F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5358F"/>
    <w:multiLevelType w:val="hybridMultilevel"/>
    <w:tmpl w:val="8062B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E1234"/>
    <w:multiLevelType w:val="hybridMultilevel"/>
    <w:tmpl w:val="2B802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01FF9"/>
    <w:multiLevelType w:val="hybridMultilevel"/>
    <w:tmpl w:val="AC20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07356"/>
    <w:multiLevelType w:val="hybridMultilevel"/>
    <w:tmpl w:val="F7064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227552">
    <w:abstractNumId w:val="1"/>
  </w:num>
  <w:num w:numId="2" w16cid:durableId="109977182">
    <w:abstractNumId w:val="10"/>
  </w:num>
  <w:num w:numId="3" w16cid:durableId="1050807035">
    <w:abstractNumId w:val="4"/>
  </w:num>
  <w:num w:numId="4" w16cid:durableId="773937634">
    <w:abstractNumId w:val="8"/>
  </w:num>
  <w:num w:numId="5" w16cid:durableId="1941452121">
    <w:abstractNumId w:val="9"/>
  </w:num>
  <w:num w:numId="6" w16cid:durableId="1444035534">
    <w:abstractNumId w:val="12"/>
  </w:num>
  <w:num w:numId="7" w16cid:durableId="578178244">
    <w:abstractNumId w:val="11"/>
  </w:num>
  <w:num w:numId="8" w16cid:durableId="490559320">
    <w:abstractNumId w:val="6"/>
  </w:num>
  <w:num w:numId="9" w16cid:durableId="2133747933">
    <w:abstractNumId w:val="0"/>
  </w:num>
  <w:num w:numId="10" w16cid:durableId="1383363833">
    <w:abstractNumId w:val="3"/>
  </w:num>
  <w:num w:numId="11" w16cid:durableId="92745614">
    <w:abstractNumId w:val="2"/>
  </w:num>
  <w:num w:numId="12" w16cid:durableId="1220168418">
    <w:abstractNumId w:val="7"/>
  </w:num>
  <w:num w:numId="13" w16cid:durableId="531959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oNotDisplayPageBoundaries/>
  <w:embedTrueTypeFonts/>
  <w:saveSubsetFonts/>
  <w:proofState w:spelling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0D"/>
    <w:rsid w:val="00014CF5"/>
    <w:rsid w:val="00025E9E"/>
    <w:rsid w:val="000379FD"/>
    <w:rsid w:val="00040D29"/>
    <w:rsid w:val="000467A2"/>
    <w:rsid w:val="000574C9"/>
    <w:rsid w:val="00061C80"/>
    <w:rsid w:val="000624B0"/>
    <w:rsid w:val="00070067"/>
    <w:rsid w:val="00072AE3"/>
    <w:rsid w:val="00077AC1"/>
    <w:rsid w:val="0008354B"/>
    <w:rsid w:val="000A0849"/>
    <w:rsid w:val="000A5997"/>
    <w:rsid w:val="000B2CE1"/>
    <w:rsid w:val="000D6B64"/>
    <w:rsid w:val="000F4ABA"/>
    <w:rsid w:val="00110449"/>
    <w:rsid w:val="001346F1"/>
    <w:rsid w:val="00140B4A"/>
    <w:rsid w:val="00146B43"/>
    <w:rsid w:val="0017422B"/>
    <w:rsid w:val="001875E1"/>
    <w:rsid w:val="001A1539"/>
    <w:rsid w:val="001A5ECC"/>
    <w:rsid w:val="001A678C"/>
    <w:rsid w:val="001B2CDD"/>
    <w:rsid w:val="001D60C4"/>
    <w:rsid w:val="001F4DD0"/>
    <w:rsid w:val="0021769C"/>
    <w:rsid w:val="00227C16"/>
    <w:rsid w:val="002301DD"/>
    <w:rsid w:val="00245885"/>
    <w:rsid w:val="00246ADA"/>
    <w:rsid w:val="00254EA9"/>
    <w:rsid w:val="00272F17"/>
    <w:rsid w:val="002A6DDA"/>
    <w:rsid w:val="002B26C1"/>
    <w:rsid w:val="002C7E12"/>
    <w:rsid w:val="002E1948"/>
    <w:rsid w:val="002E35AF"/>
    <w:rsid w:val="002F2C08"/>
    <w:rsid w:val="002F5FE0"/>
    <w:rsid w:val="003014EB"/>
    <w:rsid w:val="00302038"/>
    <w:rsid w:val="00302A4D"/>
    <w:rsid w:val="003040F2"/>
    <w:rsid w:val="003147D7"/>
    <w:rsid w:val="00321449"/>
    <w:rsid w:val="003308FD"/>
    <w:rsid w:val="00335B69"/>
    <w:rsid w:val="00352B66"/>
    <w:rsid w:val="003602BB"/>
    <w:rsid w:val="0037698B"/>
    <w:rsid w:val="003A07A1"/>
    <w:rsid w:val="003A5153"/>
    <w:rsid w:val="003B7862"/>
    <w:rsid w:val="003C5FD0"/>
    <w:rsid w:val="003E36BF"/>
    <w:rsid w:val="003E40DA"/>
    <w:rsid w:val="003E5340"/>
    <w:rsid w:val="003F4118"/>
    <w:rsid w:val="003F6A10"/>
    <w:rsid w:val="00402B2A"/>
    <w:rsid w:val="00411EB1"/>
    <w:rsid w:val="004245BC"/>
    <w:rsid w:val="0042580E"/>
    <w:rsid w:val="00425B82"/>
    <w:rsid w:val="004301F6"/>
    <w:rsid w:val="00452848"/>
    <w:rsid w:val="0045404B"/>
    <w:rsid w:val="004570CA"/>
    <w:rsid w:val="00457252"/>
    <w:rsid w:val="00477559"/>
    <w:rsid w:val="004A4B0E"/>
    <w:rsid w:val="004A7EFB"/>
    <w:rsid w:val="004B0395"/>
    <w:rsid w:val="004C0048"/>
    <w:rsid w:val="004C233C"/>
    <w:rsid w:val="004C5056"/>
    <w:rsid w:val="004D1055"/>
    <w:rsid w:val="005316DF"/>
    <w:rsid w:val="0054327C"/>
    <w:rsid w:val="005547E1"/>
    <w:rsid w:val="00582406"/>
    <w:rsid w:val="0058651A"/>
    <w:rsid w:val="005931ED"/>
    <w:rsid w:val="005A275A"/>
    <w:rsid w:val="005B5811"/>
    <w:rsid w:val="005C7057"/>
    <w:rsid w:val="005C72C0"/>
    <w:rsid w:val="005E4981"/>
    <w:rsid w:val="005F1A3B"/>
    <w:rsid w:val="005F63C3"/>
    <w:rsid w:val="00600701"/>
    <w:rsid w:val="0060606A"/>
    <w:rsid w:val="006078F7"/>
    <w:rsid w:val="00616745"/>
    <w:rsid w:val="00621FD5"/>
    <w:rsid w:val="00637E3E"/>
    <w:rsid w:val="00686013"/>
    <w:rsid w:val="006B68B4"/>
    <w:rsid w:val="006E52C6"/>
    <w:rsid w:val="006E7E42"/>
    <w:rsid w:val="00712ADF"/>
    <w:rsid w:val="00720BD7"/>
    <w:rsid w:val="007436A2"/>
    <w:rsid w:val="0074536F"/>
    <w:rsid w:val="007653B8"/>
    <w:rsid w:val="00795DAC"/>
    <w:rsid w:val="007A30AE"/>
    <w:rsid w:val="007A505F"/>
    <w:rsid w:val="007B353C"/>
    <w:rsid w:val="007C3DDF"/>
    <w:rsid w:val="007C508B"/>
    <w:rsid w:val="007D77E1"/>
    <w:rsid w:val="007D7DCC"/>
    <w:rsid w:val="007F2B02"/>
    <w:rsid w:val="00825D09"/>
    <w:rsid w:val="00830FC1"/>
    <w:rsid w:val="00834041"/>
    <w:rsid w:val="00841F23"/>
    <w:rsid w:val="008653BE"/>
    <w:rsid w:val="00871EAF"/>
    <w:rsid w:val="00877907"/>
    <w:rsid w:val="008A48C2"/>
    <w:rsid w:val="008B51D1"/>
    <w:rsid w:val="008B67A8"/>
    <w:rsid w:val="008B6F52"/>
    <w:rsid w:val="008B76FF"/>
    <w:rsid w:val="008C44C1"/>
    <w:rsid w:val="008C6B26"/>
    <w:rsid w:val="00907AEB"/>
    <w:rsid w:val="00911604"/>
    <w:rsid w:val="0091230A"/>
    <w:rsid w:val="009255B1"/>
    <w:rsid w:val="00942DC1"/>
    <w:rsid w:val="00944307"/>
    <w:rsid w:val="00950008"/>
    <w:rsid w:val="00964AD5"/>
    <w:rsid w:val="00973EDB"/>
    <w:rsid w:val="00977AB1"/>
    <w:rsid w:val="009864B7"/>
    <w:rsid w:val="00996B59"/>
    <w:rsid w:val="009C1C0D"/>
    <w:rsid w:val="009C7F4A"/>
    <w:rsid w:val="009D069A"/>
    <w:rsid w:val="009E03DE"/>
    <w:rsid w:val="009E2DBF"/>
    <w:rsid w:val="00A327BF"/>
    <w:rsid w:val="00A3577E"/>
    <w:rsid w:val="00A6118C"/>
    <w:rsid w:val="00A83B4F"/>
    <w:rsid w:val="00A903DA"/>
    <w:rsid w:val="00AD266C"/>
    <w:rsid w:val="00AF0BA7"/>
    <w:rsid w:val="00B10B2E"/>
    <w:rsid w:val="00B1222C"/>
    <w:rsid w:val="00B26C2F"/>
    <w:rsid w:val="00B31074"/>
    <w:rsid w:val="00B547F2"/>
    <w:rsid w:val="00B72302"/>
    <w:rsid w:val="00B73A2F"/>
    <w:rsid w:val="00BA03FE"/>
    <w:rsid w:val="00BB7BFD"/>
    <w:rsid w:val="00BC38FF"/>
    <w:rsid w:val="00BC4E94"/>
    <w:rsid w:val="00BE3CB4"/>
    <w:rsid w:val="00BF218C"/>
    <w:rsid w:val="00C034F7"/>
    <w:rsid w:val="00C10F5D"/>
    <w:rsid w:val="00C21C18"/>
    <w:rsid w:val="00C317A5"/>
    <w:rsid w:val="00C524B0"/>
    <w:rsid w:val="00C801A8"/>
    <w:rsid w:val="00C82826"/>
    <w:rsid w:val="00CA2C8D"/>
    <w:rsid w:val="00CA5B4B"/>
    <w:rsid w:val="00CB4381"/>
    <w:rsid w:val="00CC62C4"/>
    <w:rsid w:val="00CD4523"/>
    <w:rsid w:val="00D25E8A"/>
    <w:rsid w:val="00D26175"/>
    <w:rsid w:val="00D33903"/>
    <w:rsid w:val="00D5409E"/>
    <w:rsid w:val="00D87ED6"/>
    <w:rsid w:val="00D93FE4"/>
    <w:rsid w:val="00D95098"/>
    <w:rsid w:val="00DA16E0"/>
    <w:rsid w:val="00DA1CE1"/>
    <w:rsid w:val="00DE7CBB"/>
    <w:rsid w:val="00E0329B"/>
    <w:rsid w:val="00E47AFC"/>
    <w:rsid w:val="00E50890"/>
    <w:rsid w:val="00E64779"/>
    <w:rsid w:val="00E65153"/>
    <w:rsid w:val="00E863F7"/>
    <w:rsid w:val="00E87D32"/>
    <w:rsid w:val="00EA7C58"/>
    <w:rsid w:val="00EC3E5D"/>
    <w:rsid w:val="00EC56D9"/>
    <w:rsid w:val="00EC6656"/>
    <w:rsid w:val="00EE0C70"/>
    <w:rsid w:val="00EE779A"/>
    <w:rsid w:val="00F237FC"/>
    <w:rsid w:val="00F312D5"/>
    <w:rsid w:val="00F40E90"/>
    <w:rsid w:val="00F43B5E"/>
    <w:rsid w:val="00F520BF"/>
    <w:rsid w:val="00F56385"/>
    <w:rsid w:val="00F638EA"/>
    <w:rsid w:val="00F719C1"/>
    <w:rsid w:val="00F729A5"/>
    <w:rsid w:val="00F93674"/>
    <w:rsid w:val="00F97863"/>
    <w:rsid w:val="00FA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03DA5"/>
  <w15:docId w15:val="{913824F3-C5DF-489E-9B7F-0373699B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AEB"/>
    <w:rPr>
      <w:color w:val="646363"/>
      <w:sz w:val="24"/>
      <w:szCs w:val="24"/>
      <w:lang w:eastAsia="en-US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1A678C"/>
    <w:pPr>
      <w:outlineLvl w:val="0"/>
    </w:pPr>
    <w:rPr>
      <w:b/>
      <w:color w:val="1DADA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678C"/>
    <w:pPr>
      <w:outlineLvl w:val="1"/>
    </w:pPr>
    <w:rPr>
      <w:color w:val="E74D15"/>
      <w:sz w:val="28"/>
      <w:szCs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08354B"/>
    <w:pPr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B69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35B69"/>
  </w:style>
  <w:style w:type="paragraph" w:styleId="Footer">
    <w:name w:val="footer"/>
    <w:basedOn w:val="Normal"/>
    <w:link w:val="FooterChar"/>
    <w:uiPriority w:val="99"/>
    <w:unhideWhenUsed/>
    <w:rsid w:val="00335B69"/>
    <w:pPr>
      <w:tabs>
        <w:tab w:val="center" w:pos="4513"/>
        <w:tab w:val="right" w:pos="902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35B69"/>
  </w:style>
  <w:style w:type="table" w:styleId="TableGrid">
    <w:name w:val="Table Grid"/>
    <w:basedOn w:val="TableNormal"/>
    <w:uiPriority w:val="59"/>
    <w:rsid w:val="00335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B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rsid w:val="000A599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A678C"/>
    <w:rPr>
      <w:color w:val="E74D1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A678C"/>
    <w:rPr>
      <w:b/>
      <w:color w:val="1DADA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8354B"/>
    <w:rPr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rsid w:val="0008354B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35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Quote">
    <w:name w:val="Quote"/>
    <w:basedOn w:val="Normal"/>
    <w:next w:val="Normal"/>
    <w:link w:val="QuoteChar"/>
    <w:uiPriority w:val="29"/>
    <w:qFormat/>
    <w:rsid w:val="001A678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A678C"/>
    <w:rPr>
      <w:i/>
      <w:iCs/>
      <w:color w:val="646363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083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54B"/>
    <w:rPr>
      <w:b/>
      <w:bCs/>
      <w:i/>
      <w:iCs/>
      <w:color w:val="4F81BD"/>
      <w:sz w:val="24"/>
      <w:szCs w:val="24"/>
    </w:rPr>
  </w:style>
  <w:style w:type="paragraph" w:styleId="NoSpacing">
    <w:name w:val="No Spacing"/>
    <w:uiPriority w:val="1"/>
    <w:qFormat/>
    <w:rsid w:val="001A678C"/>
    <w:rPr>
      <w:color w:val="646363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7D7DCC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83B4F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B5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icservice@entrust-ed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KEEP%20-%202015\Entrust%20Templates%20and%20Documents\Entrust%20Letter%20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F27B6-9964-4791-84F1-5900463B7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F:\KEEP - 2015\Entrust Templates and Documents\Entrust Letter Head.dotx</Template>
  <TotalTime>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Business Services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Callister, John (Entrust)</dc:creator>
  <cp:lastModifiedBy>Nicola Young</cp:lastModifiedBy>
  <cp:revision>4</cp:revision>
  <cp:lastPrinted>2019-07-29T12:33:00Z</cp:lastPrinted>
  <dcterms:created xsi:type="dcterms:W3CDTF">2025-08-25T14:27:00Z</dcterms:created>
  <dcterms:modified xsi:type="dcterms:W3CDTF">2025-09-14T17:27:00Z</dcterms:modified>
</cp:coreProperties>
</file>