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42D8EC" w14:textId="77777777" w:rsidR="00830FC1" w:rsidRPr="00830FC1" w:rsidRDefault="00830FC1" w:rsidP="00830FC1">
      <w:pPr>
        <w:rPr>
          <w:rFonts w:asciiTheme="minorHAnsi" w:hAnsiTheme="minorHAnsi" w:cstheme="minorHAnsi"/>
          <w:color w:val="auto"/>
          <w:sz w:val="22"/>
          <w:szCs w:val="22"/>
        </w:rPr>
      </w:pPr>
    </w:p>
    <w:p w14:paraId="291C14EC" w14:textId="4ADFC00D" w:rsidR="00911604" w:rsidRDefault="002301DD" w:rsidP="00FA112B">
      <w:pPr>
        <w:jc w:val="center"/>
        <w:rPr>
          <w:rFonts w:asciiTheme="minorHAnsi" w:hAnsiTheme="minorHAnsi"/>
          <w:b/>
          <w:color w:val="auto"/>
          <w:sz w:val="28"/>
          <w:szCs w:val="28"/>
        </w:rPr>
      </w:pPr>
      <w:r>
        <w:rPr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894E06" wp14:editId="5BDC1B5C">
                <wp:simplePos x="0" y="0"/>
                <wp:positionH relativeFrom="column">
                  <wp:posOffset>2369186</wp:posOffset>
                </wp:positionH>
                <wp:positionV relativeFrom="paragraph">
                  <wp:posOffset>-927735</wp:posOffset>
                </wp:positionV>
                <wp:extent cx="1661160" cy="7162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18AAF4" w14:textId="3073A63D" w:rsidR="002301DD" w:rsidRPr="002C7E12" w:rsidRDefault="008C6B2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D3E23" wp14:editId="4396CE63">
                                  <wp:extent cx="1569720" cy="597957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OSYM Logo 2019 ith chairty number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933" cy="609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94E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6.55pt;margin-top:-73.05pt;width:130.8pt;height:5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" fillcolor="white [3201]" stroked="f" strokeweight=".5pt">
                <v:textbox>
                  <w:txbxContent>
                    <w:p w14:paraId="2818AAF4" w14:textId="3073A63D" w:rsidR="002301DD" w:rsidRPr="002C7E12" w:rsidRDefault="008C6B26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BD3E23" wp14:editId="4396CE63">
                            <wp:extent cx="1569720" cy="597957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OSYM Logo 2019 ith chairty number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933" cy="609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233C">
        <w:rPr>
          <w:rFonts w:asciiTheme="minorHAnsi" w:hAnsiTheme="minorHAnsi"/>
          <w:b/>
          <w:color w:val="auto"/>
          <w:sz w:val="28"/>
          <w:szCs w:val="28"/>
        </w:rPr>
        <w:t>Pupil Progress Grant</w:t>
      </w:r>
      <w:r w:rsidR="00FA112B">
        <w:rPr>
          <w:rFonts w:asciiTheme="minorHAnsi" w:hAnsiTheme="minorHAnsi"/>
          <w:b/>
          <w:color w:val="auto"/>
          <w:sz w:val="28"/>
          <w:szCs w:val="28"/>
        </w:rPr>
        <w:t xml:space="preserve"> </w:t>
      </w:r>
      <w:r w:rsidR="004C233C">
        <w:rPr>
          <w:rFonts w:asciiTheme="minorHAnsi" w:hAnsiTheme="minorHAnsi"/>
          <w:b/>
          <w:color w:val="auto"/>
          <w:sz w:val="28"/>
          <w:szCs w:val="28"/>
        </w:rPr>
        <w:t>–</w:t>
      </w:r>
      <w:r w:rsidR="00FA112B">
        <w:rPr>
          <w:rFonts w:asciiTheme="minorHAnsi" w:hAnsiTheme="minorHAnsi"/>
          <w:b/>
          <w:color w:val="auto"/>
          <w:sz w:val="28"/>
          <w:szCs w:val="28"/>
        </w:rPr>
        <w:t xml:space="preserve"> </w:t>
      </w:r>
      <w:r w:rsidR="004C233C">
        <w:rPr>
          <w:rFonts w:asciiTheme="minorHAnsi" w:hAnsiTheme="minorHAnsi"/>
          <w:b/>
          <w:color w:val="auto"/>
          <w:sz w:val="28"/>
          <w:szCs w:val="28"/>
        </w:rPr>
        <w:t xml:space="preserve">Music Service </w:t>
      </w:r>
      <w:r w:rsidR="003040F2">
        <w:rPr>
          <w:rFonts w:asciiTheme="minorHAnsi" w:hAnsiTheme="minorHAnsi"/>
          <w:b/>
          <w:color w:val="auto"/>
          <w:sz w:val="28"/>
          <w:szCs w:val="28"/>
        </w:rPr>
        <w:t>Application</w:t>
      </w:r>
      <w:r w:rsidR="004C233C">
        <w:rPr>
          <w:rFonts w:asciiTheme="minorHAnsi" w:hAnsiTheme="minorHAnsi"/>
          <w:b/>
          <w:color w:val="auto"/>
          <w:sz w:val="28"/>
          <w:szCs w:val="28"/>
        </w:rPr>
        <w:t xml:space="preserve"> Form</w:t>
      </w:r>
    </w:p>
    <w:p w14:paraId="16413F19" w14:textId="77777777" w:rsidR="00871EAF" w:rsidRDefault="00871EAF" w:rsidP="00FA112B">
      <w:pPr>
        <w:jc w:val="center"/>
        <w:rPr>
          <w:rFonts w:asciiTheme="minorHAnsi" w:hAnsiTheme="minorHAnsi"/>
          <w:b/>
          <w:color w:val="auto"/>
          <w:sz w:val="28"/>
          <w:szCs w:val="28"/>
        </w:rPr>
      </w:pPr>
    </w:p>
    <w:p w14:paraId="21901971" w14:textId="4071D510" w:rsidR="00E863F7" w:rsidRPr="00944307" w:rsidRDefault="00352B66" w:rsidP="00BF218C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94430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Parent/carer and school music teacher/headteacher or deputy must </w:t>
      </w:r>
      <w:r w:rsidR="00B72302" w:rsidRPr="00944307">
        <w:rPr>
          <w:rFonts w:asciiTheme="minorHAnsi" w:hAnsiTheme="minorHAnsi" w:cstheme="minorHAnsi"/>
          <w:color w:val="000000" w:themeColor="text1"/>
          <w:sz w:val="20"/>
          <w:szCs w:val="20"/>
        </w:rPr>
        <w:t>complete t</w:t>
      </w:r>
      <w:r w:rsidR="005B5811" w:rsidRPr="00944307">
        <w:rPr>
          <w:rFonts w:asciiTheme="minorHAnsi" w:hAnsiTheme="minorHAnsi" w:cstheme="minorHAnsi"/>
          <w:color w:val="000000" w:themeColor="text1"/>
          <w:sz w:val="20"/>
          <w:szCs w:val="20"/>
        </w:rPr>
        <w:t>his form</w:t>
      </w:r>
      <w:r w:rsidR="00871EA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B72302" w:rsidRPr="00944307">
        <w:rPr>
          <w:rFonts w:asciiTheme="minorHAnsi" w:hAnsiTheme="minorHAnsi" w:cstheme="minorHAnsi"/>
          <w:color w:val="000000" w:themeColor="text1"/>
          <w:sz w:val="20"/>
          <w:szCs w:val="20"/>
        </w:rPr>
        <w:t>and then</w:t>
      </w:r>
      <w:r w:rsidR="005B5811" w:rsidRPr="0094430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sen</w:t>
      </w:r>
      <w:r w:rsidR="00B72302" w:rsidRPr="00944307">
        <w:rPr>
          <w:rFonts w:asciiTheme="minorHAnsi" w:hAnsiTheme="minorHAnsi" w:cstheme="minorHAnsi"/>
          <w:color w:val="000000" w:themeColor="text1"/>
          <w:sz w:val="20"/>
          <w:szCs w:val="20"/>
        </w:rPr>
        <w:t>d it</w:t>
      </w:r>
      <w:r w:rsidR="005B5811" w:rsidRPr="0094430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to </w:t>
      </w:r>
      <w:hyperlink r:id="rId9" w:history="1">
        <w:r w:rsidR="005B5811" w:rsidRPr="00944307">
          <w:rPr>
            <w:rStyle w:val="Hyperlink"/>
            <w:rFonts w:asciiTheme="minorHAnsi" w:hAnsiTheme="minorHAnsi" w:cstheme="minorHAnsi"/>
            <w:sz w:val="20"/>
            <w:szCs w:val="20"/>
          </w:rPr>
          <w:t>musicservice@entrust-ed.co.uk</w:t>
        </w:r>
      </w:hyperlink>
      <w:r w:rsidR="005B5811" w:rsidRPr="0094430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3BE7552B" w14:textId="16692C11" w:rsidR="006E52C6" w:rsidRPr="00944307" w:rsidRDefault="00BF218C" w:rsidP="00025E9E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944307">
        <w:rPr>
          <w:rFonts w:asciiTheme="minorHAnsi" w:hAnsiTheme="minorHAnsi" w:cstheme="minorHAnsi"/>
          <w:color w:val="000000" w:themeColor="text1"/>
          <w:sz w:val="20"/>
          <w:szCs w:val="20"/>
        </w:rPr>
        <w:t>All personal information is subject to our privacy notice</w:t>
      </w:r>
      <w:r w:rsidR="00944307" w:rsidRPr="0094430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(available on request)</w:t>
      </w:r>
    </w:p>
    <w:p w14:paraId="4A9FA2F7" w14:textId="77777777" w:rsidR="00246ADA" w:rsidRPr="00944307" w:rsidRDefault="00246ADA" w:rsidP="00025E9E">
      <w:pPr>
        <w:rPr>
          <w:rFonts w:asciiTheme="minorHAnsi" w:hAnsiTheme="minorHAnsi"/>
          <w:color w:val="000000" w:themeColor="text1"/>
          <w:sz w:val="16"/>
          <w:szCs w:val="16"/>
        </w:rPr>
      </w:pPr>
    </w:p>
    <w:p w14:paraId="0F0E45B1" w14:textId="4BF2C7C9" w:rsidR="00911604" w:rsidRPr="00025E9E" w:rsidRDefault="00F43B5E" w:rsidP="00025E9E">
      <w:pPr>
        <w:rPr>
          <w:rFonts w:asciiTheme="minorHAnsi" w:hAnsiTheme="minorHAnsi"/>
          <w:b/>
          <w:color w:val="auto"/>
          <w:u w:val="single"/>
        </w:rPr>
      </w:pPr>
      <w:r w:rsidRPr="00025E9E">
        <w:rPr>
          <w:rFonts w:asciiTheme="minorHAnsi" w:hAnsiTheme="minorHAnsi"/>
          <w:b/>
          <w:color w:val="auto"/>
          <w:u w:val="single"/>
        </w:rPr>
        <w:t xml:space="preserve">Parent or </w:t>
      </w:r>
      <w:r w:rsidR="005B5811" w:rsidRPr="00025E9E">
        <w:rPr>
          <w:rFonts w:asciiTheme="minorHAnsi" w:hAnsiTheme="minorHAnsi"/>
          <w:b/>
          <w:color w:val="auto"/>
          <w:u w:val="single"/>
        </w:rPr>
        <w:t>Carer</w:t>
      </w:r>
      <w:r w:rsidR="002C7E12" w:rsidRPr="00025E9E">
        <w:rPr>
          <w:rFonts w:asciiTheme="minorHAnsi" w:hAnsiTheme="minorHAnsi"/>
          <w:b/>
          <w:color w:val="auto"/>
          <w:u w:val="single"/>
        </w:rPr>
        <w:t xml:space="preserve"> Details</w:t>
      </w:r>
      <w:r w:rsidR="00F638EA" w:rsidRPr="00025E9E">
        <w:rPr>
          <w:rFonts w:asciiTheme="minorHAnsi" w:hAnsiTheme="minorHAnsi"/>
          <w:b/>
          <w:color w:val="auto"/>
          <w:u w:val="single"/>
        </w:rPr>
        <w:t xml:space="preserve"> </w:t>
      </w:r>
    </w:p>
    <w:p w14:paraId="792BCDA3" w14:textId="03969D83" w:rsidR="00B72302" w:rsidRPr="00025E9E" w:rsidRDefault="003040F2" w:rsidP="003040F2">
      <w:pPr>
        <w:rPr>
          <w:rFonts w:asciiTheme="minorHAnsi" w:hAnsiTheme="minorHAnsi"/>
          <w:color w:val="auto"/>
        </w:rPr>
      </w:pPr>
      <w:r w:rsidRPr="00025E9E">
        <w:rPr>
          <w:rFonts w:asciiTheme="minorHAnsi" w:hAnsiTheme="minorHAnsi"/>
          <w:color w:val="auto"/>
        </w:rPr>
        <w:t>Name</w:t>
      </w:r>
      <w:r w:rsidR="004D1055" w:rsidRPr="00025E9E">
        <w:rPr>
          <w:rFonts w:asciiTheme="minorHAnsi" w:hAnsiTheme="minorHAnsi"/>
          <w:color w:val="auto"/>
        </w:rPr>
        <w:t>:</w:t>
      </w:r>
      <w:r w:rsidRPr="00025E9E">
        <w:rPr>
          <w:rFonts w:asciiTheme="minorHAnsi" w:hAnsiTheme="minorHAnsi"/>
          <w:color w:val="auto"/>
        </w:rPr>
        <w:t xml:space="preserve"> </w:t>
      </w:r>
    </w:p>
    <w:p w14:paraId="65207904" w14:textId="07C40328" w:rsidR="003040F2" w:rsidRPr="00025E9E" w:rsidRDefault="003040F2" w:rsidP="003040F2">
      <w:pPr>
        <w:rPr>
          <w:rFonts w:asciiTheme="minorHAnsi" w:hAnsiTheme="minorHAnsi"/>
          <w:color w:val="auto"/>
        </w:rPr>
      </w:pPr>
      <w:r w:rsidRPr="00025E9E">
        <w:rPr>
          <w:rFonts w:asciiTheme="minorHAnsi" w:hAnsiTheme="minorHAnsi"/>
          <w:color w:val="auto"/>
        </w:rPr>
        <w:t>Address</w:t>
      </w:r>
      <w:r w:rsidR="004D1055" w:rsidRPr="00025E9E">
        <w:rPr>
          <w:rFonts w:asciiTheme="minorHAnsi" w:hAnsiTheme="minorHAnsi"/>
          <w:color w:val="auto"/>
        </w:rPr>
        <w:t>:</w:t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877907" w:rsidRPr="00025E9E">
        <w:rPr>
          <w:rFonts w:asciiTheme="minorHAnsi" w:hAnsiTheme="minorHAnsi"/>
          <w:color w:val="auto"/>
        </w:rPr>
        <w:t>Post</w:t>
      </w:r>
      <w:r w:rsidR="00830FC1">
        <w:rPr>
          <w:rFonts w:asciiTheme="minorHAnsi" w:hAnsiTheme="minorHAnsi"/>
          <w:color w:val="auto"/>
        </w:rPr>
        <w:t>c</w:t>
      </w:r>
      <w:r w:rsidR="00877907" w:rsidRPr="00025E9E">
        <w:rPr>
          <w:rFonts w:asciiTheme="minorHAnsi" w:hAnsiTheme="minorHAnsi"/>
          <w:color w:val="auto"/>
        </w:rPr>
        <w:t>ode</w:t>
      </w:r>
      <w:r w:rsidR="004D1055" w:rsidRPr="00025E9E">
        <w:rPr>
          <w:rFonts w:asciiTheme="minorHAnsi" w:hAnsiTheme="minorHAnsi"/>
          <w:color w:val="auto"/>
        </w:rPr>
        <w:t>:</w:t>
      </w:r>
    </w:p>
    <w:p w14:paraId="29CF825E" w14:textId="77777777" w:rsidR="003040F2" w:rsidRPr="00025E9E" w:rsidRDefault="003040F2" w:rsidP="003040F2">
      <w:pPr>
        <w:rPr>
          <w:rFonts w:asciiTheme="minorHAnsi" w:hAnsiTheme="minorHAnsi"/>
          <w:color w:val="auto"/>
        </w:rPr>
      </w:pPr>
      <w:r w:rsidRPr="00025E9E">
        <w:rPr>
          <w:rFonts w:asciiTheme="minorHAnsi" w:hAnsiTheme="minorHAnsi"/>
          <w:color w:val="auto"/>
        </w:rPr>
        <w:t xml:space="preserve">                                                                                                                                </w:t>
      </w:r>
    </w:p>
    <w:p w14:paraId="18C929EA" w14:textId="5664A158" w:rsidR="003040F2" w:rsidRPr="00025E9E" w:rsidRDefault="003040F2" w:rsidP="003040F2">
      <w:pPr>
        <w:rPr>
          <w:rFonts w:asciiTheme="minorHAnsi" w:hAnsiTheme="minorHAnsi"/>
          <w:color w:val="auto"/>
        </w:rPr>
      </w:pPr>
      <w:r w:rsidRPr="00025E9E">
        <w:rPr>
          <w:rFonts w:asciiTheme="minorHAnsi" w:hAnsiTheme="minorHAnsi"/>
          <w:color w:val="auto"/>
        </w:rPr>
        <w:t>Contact email</w:t>
      </w:r>
      <w:r w:rsidR="004D1055" w:rsidRPr="00025E9E">
        <w:rPr>
          <w:rFonts w:asciiTheme="minorHAnsi" w:hAnsiTheme="minorHAnsi"/>
          <w:color w:val="auto"/>
        </w:rPr>
        <w:t>:</w:t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E863F7">
        <w:rPr>
          <w:rFonts w:asciiTheme="minorHAnsi" w:hAnsiTheme="minorHAnsi"/>
          <w:color w:val="auto"/>
        </w:rPr>
        <w:t xml:space="preserve">             </w:t>
      </w:r>
      <w:r w:rsidR="00F638EA" w:rsidRPr="00025E9E">
        <w:rPr>
          <w:rFonts w:asciiTheme="minorHAnsi" w:hAnsiTheme="minorHAnsi"/>
          <w:color w:val="auto"/>
        </w:rPr>
        <w:t xml:space="preserve">Contact Mobile </w:t>
      </w:r>
      <w:r w:rsidR="004D1055" w:rsidRPr="00025E9E">
        <w:rPr>
          <w:rFonts w:asciiTheme="minorHAnsi" w:hAnsiTheme="minorHAnsi"/>
          <w:color w:val="auto"/>
        </w:rPr>
        <w:t>Number:</w:t>
      </w:r>
    </w:p>
    <w:p w14:paraId="7859C0B5" w14:textId="77777777" w:rsidR="003040F2" w:rsidRPr="00025E9E" w:rsidRDefault="003040F2" w:rsidP="003040F2">
      <w:pPr>
        <w:rPr>
          <w:rFonts w:asciiTheme="minorHAnsi" w:hAnsiTheme="minorHAnsi"/>
          <w:color w:val="auto"/>
        </w:rPr>
      </w:pPr>
    </w:p>
    <w:p w14:paraId="2642E3A1" w14:textId="6C5D39EC" w:rsidR="00F43B5E" w:rsidRPr="00025E9E" w:rsidRDefault="00F43B5E" w:rsidP="00025E9E">
      <w:pPr>
        <w:rPr>
          <w:rFonts w:asciiTheme="minorHAnsi" w:hAnsiTheme="minorHAnsi"/>
          <w:b/>
          <w:color w:val="auto"/>
          <w:u w:val="single"/>
        </w:rPr>
      </w:pPr>
      <w:r w:rsidRPr="00025E9E">
        <w:rPr>
          <w:rFonts w:asciiTheme="minorHAnsi" w:hAnsiTheme="minorHAnsi"/>
          <w:b/>
          <w:color w:val="auto"/>
          <w:u w:val="single"/>
        </w:rPr>
        <w:t>Details of Pupil for FOSYM Award</w:t>
      </w:r>
      <w:r w:rsidR="002C7E12" w:rsidRPr="00025E9E">
        <w:rPr>
          <w:rFonts w:asciiTheme="minorHAnsi" w:hAnsiTheme="minorHAnsi"/>
          <w:b/>
          <w:color w:val="auto"/>
          <w:u w:val="single"/>
        </w:rPr>
        <w:t xml:space="preserve"> </w:t>
      </w:r>
    </w:p>
    <w:p w14:paraId="1E69893F" w14:textId="2C5D4B8B" w:rsidR="002C7E12" w:rsidRPr="00025E9E" w:rsidRDefault="003040F2" w:rsidP="003040F2">
      <w:pPr>
        <w:rPr>
          <w:rFonts w:asciiTheme="minorHAnsi" w:hAnsiTheme="minorHAnsi"/>
          <w:color w:val="auto"/>
        </w:rPr>
      </w:pPr>
      <w:r w:rsidRPr="00025E9E">
        <w:rPr>
          <w:rFonts w:asciiTheme="minorHAnsi" w:hAnsiTheme="minorHAnsi"/>
          <w:color w:val="auto"/>
        </w:rPr>
        <w:t>Name</w:t>
      </w:r>
      <w:r w:rsidR="004D1055" w:rsidRPr="00025E9E">
        <w:rPr>
          <w:rFonts w:asciiTheme="minorHAnsi" w:hAnsiTheme="minorHAnsi"/>
          <w:color w:val="auto"/>
        </w:rPr>
        <w:t>:</w:t>
      </w:r>
      <w:r w:rsidR="00877907" w:rsidRPr="00025E9E">
        <w:rPr>
          <w:rFonts w:asciiTheme="minorHAnsi" w:hAnsiTheme="minorHAnsi"/>
          <w:color w:val="auto"/>
        </w:rPr>
        <w:t xml:space="preserve"> </w:t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Pr="00025E9E">
        <w:rPr>
          <w:rFonts w:asciiTheme="minorHAnsi" w:hAnsiTheme="minorHAnsi"/>
          <w:color w:val="auto"/>
        </w:rPr>
        <w:t>Date of birth</w:t>
      </w:r>
      <w:r w:rsidR="004D1055" w:rsidRPr="00025E9E">
        <w:rPr>
          <w:rFonts w:asciiTheme="minorHAnsi" w:hAnsiTheme="minorHAnsi"/>
          <w:color w:val="auto"/>
        </w:rPr>
        <w:t>:</w:t>
      </w:r>
      <w:r w:rsidRPr="00025E9E">
        <w:rPr>
          <w:rFonts w:asciiTheme="minorHAnsi" w:hAnsiTheme="minorHAnsi"/>
          <w:color w:val="auto"/>
        </w:rPr>
        <w:t xml:space="preserve"> </w:t>
      </w:r>
    </w:p>
    <w:p w14:paraId="40AE51CB" w14:textId="1227D5E3" w:rsidR="002C7E12" w:rsidRPr="00025E9E" w:rsidRDefault="003040F2" w:rsidP="003040F2">
      <w:pPr>
        <w:rPr>
          <w:rFonts w:asciiTheme="minorHAnsi" w:hAnsiTheme="minorHAnsi"/>
          <w:color w:val="auto"/>
        </w:rPr>
      </w:pPr>
      <w:r w:rsidRPr="00025E9E">
        <w:rPr>
          <w:rFonts w:asciiTheme="minorHAnsi" w:hAnsiTheme="minorHAnsi"/>
          <w:color w:val="auto"/>
        </w:rPr>
        <w:t>Name of School attended</w:t>
      </w:r>
      <w:r w:rsidR="004D1055" w:rsidRPr="00025E9E">
        <w:rPr>
          <w:rFonts w:asciiTheme="minorHAnsi" w:hAnsiTheme="minorHAnsi"/>
          <w:color w:val="auto"/>
        </w:rPr>
        <w:t>:</w:t>
      </w:r>
    </w:p>
    <w:p w14:paraId="6A2C5F38" w14:textId="7CC66F05" w:rsidR="003040F2" w:rsidRDefault="003040F2" w:rsidP="003040F2">
      <w:pPr>
        <w:rPr>
          <w:rFonts w:asciiTheme="minorHAnsi" w:hAnsiTheme="minorHAnsi"/>
          <w:color w:val="auto"/>
        </w:rPr>
      </w:pPr>
      <w:r w:rsidRPr="00025E9E">
        <w:rPr>
          <w:rFonts w:asciiTheme="minorHAnsi" w:hAnsiTheme="minorHAnsi"/>
          <w:color w:val="auto"/>
        </w:rPr>
        <w:t>Instrument</w:t>
      </w:r>
      <w:r w:rsidR="004D1055" w:rsidRPr="00025E9E">
        <w:rPr>
          <w:rFonts w:asciiTheme="minorHAnsi" w:hAnsiTheme="minorHAnsi"/>
          <w:color w:val="auto"/>
        </w:rPr>
        <w:t>:</w:t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</w:r>
      <w:r w:rsidR="004D1055" w:rsidRPr="00025E9E">
        <w:rPr>
          <w:rFonts w:asciiTheme="minorHAnsi" w:hAnsiTheme="minorHAnsi"/>
          <w:color w:val="auto"/>
        </w:rPr>
        <w:tab/>
        <w:t>Approximate</w:t>
      </w:r>
      <w:r w:rsidRPr="00025E9E">
        <w:rPr>
          <w:rFonts w:asciiTheme="minorHAnsi" w:hAnsiTheme="minorHAnsi"/>
          <w:color w:val="auto"/>
        </w:rPr>
        <w:t xml:space="preserve"> </w:t>
      </w:r>
      <w:r w:rsidR="00F43B5E" w:rsidRPr="00025E9E">
        <w:rPr>
          <w:rFonts w:asciiTheme="minorHAnsi" w:hAnsiTheme="minorHAnsi"/>
          <w:color w:val="auto"/>
        </w:rPr>
        <w:t xml:space="preserve">current </w:t>
      </w:r>
      <w:r w:rsidR="004D1055" w:rsidRPr="00025E9E">
        <w:rPr>
          <w:rFonts w:asciiTheme="minorHAnsi" w:hAnsiTheme="minorHAnsi"/>
          <w:color w:val="auto"/>
        </w:rPr>
        <w:t>standard:</w:t>
      </w:r>
      <w:r w:rsidRPr="00025E9E">
        <w:rPr>
          <w:rFonts w:asciiTheme="minorHAnsi" w:hAnsiTheme="minorHAnsi"/>
          <w:color w:val="auto"/>
        </w:rPr>
        <w:t xml:space="preserve">     </w:t>
      </w:r>
    </w:p>
    <w:p w14:paraId="639E0BC0" w14:textId="4EC4EEC2" w:rsidR="00D93FE4" w:rsidRDefault="00D93FE4" w:rsidP="003040F2">
      <w:pPr>
        <w:rPr>
          <w:rFonts w:asciiTheme="minorHAnsi" w:hAnsiTheme="minorHAnsi"/>
          <w:color w:val="auto"/>
        </w:rPr>
      </w:pPr>
    </w:p>
    <w:p w14:paraId="74086589" w14:textId="012C298A" w:rsidR="00795DAC" w:rsidRDefault="00795DAC" w:rsidP="003040F2">
      <w:pPr>
        <w:rPr>
          <w:rFonts w:asciiTheme="minorHAnsi" w:hAnsiTheme="minorHAnsi"/>
          <w:color w:val="auto"/>
        </w:rPr>
      </w:pPr>
    </w:p>
    <w:p w14:paraId="164254D9" w14:textId="796F6C21" w:rsidR="00795DAC" w:rsidRDefault="00795DAC" w:rsidP="003040F2">
      <w:pPr>
        <w:rPr>
          <w:rFonts w:asciiTheme="minorHAnsi" w:hAnsiTheme="minorHAnsi"/>
          <w:color w:val="auto"/>
        </w:rPr>
      </w:pPr>
      <w:r w:rsidRPr="00CD4523">
        <w:rPr>
          <w:rFonts w:asciiTheme="minorHAnsi" w:hAnsiTheme="minorHAnsi"/>
          <w:b/>
          <w:bCs/>
          <w:color w:val="auto"/>
        </w:rPr>
        <w:t xml:space="preserve">Type of </w:t>
      </w:r>
      <w:r w:rsidR="004301F6" w:rsidRPr="00CD4523">
        <w:rPr>
          <w:rFonts w:asciiTheme="minorHAnsi" w:hAnsiTheme="minorHAnsi"/>
          <w:b/>
          <w:bCs/>
          <w:color w:val="auto"/>
        </w:rPr>
        <w:t>L</w:t>
      </w:r>
      <w:r w:rsidRPr="00CD4523">
        <w:rPr>
          <w:rFonts w:asciiTheme="minorHAnsi" w:hAnsiTheme="minorHAnsi"/>
          <w:b/>
          <w:bCs/>
          <w:color w:val="auto"/>
        </w:rPr>
        <w:t>esson (please delete):</w:t>
      </w:r>
      <w:r>
        <w:rPr>
          <w:rFonts w:asciiTheme="minorHAnsi" w:hAnsiTheme="minorHAnsi"/>
          <w:color w:val="auto"/>
        </w:rPr>
        <w:t xml:space="preserve">  Individual / Shared </w:t>
      </w:r>
    </w:p>
    <w:p w14:paraId="1F9350EF" w14:textId="7194AF92" w:rsidR="004301F6" w:rsidRDefault="004301F6" w:rsidP="003040F2">
      <w:pPr>
        <w:rPr>
          <w:rFonts w:asciiTheme="minorHAnsi" w:hAnsiTheme="minorHAnsi"/>
          <w:color w:val="auto"/>
        </w:rPr>
      </w:pPr>
    </w:p>
    <w:p w14:paraId="70207091" w14:textId="138705AC" w:rsidR="004301F6" w:rsidRDefault="004301F6" w:rsidP="003040F2">
      <w:pPr>
        <w:rPr>
          <w:rFonts w:asciiTheme="minorHAnsi" w:hAnsiTheme="minorHAnsi"/>
          <w:b/>
          <w:bCs/>
          <w:color w:val="auto"/>
        </w:rPr>
      </w:pPr>
      <w:r w:rsidRPr="00CD4523">
        <w:rPr>
          <w:rFonts w:asciiTheme="minorHAnsi" w:hAnsiTheme="minorHAnsi"/>
          <w:b/>
          <w:bCs/>
          <w:color w:val="auto"/>
        </w:rPr>
        <w:t>Full Cost of Lessons</w:t>
      </w:r>
      <w:r w:rsidR="00964AD5">
        <w:rPr>
          <w:rFonts w:asciiTheme="minorHAnsi" w:hAnsiTheme="minorHAnsi"/>
          <w:b/>
          <w:bCs/>
          <w:color w:val="auto"/>
        </w:rPr>
        <w:t xml:space="preserve"> per year:  </w:t>
      </w:r>
      <w:r w:rsidR="00CB4381">
        <w:rPr>
          <w:rFonts w:asciiTheme="minorHAnsi" w:hAnsiTheme="minorHAnsi"/>
          <w:b/>
          <w:bCs/>
          <w:color w:val="auto"/>
        </w:rPr>
        <w:t>£</w:t>
      </w:r>
    </w:p>
    <w:p w14:paraId="77FBD77E" w14:textId="77777777" w:rsidR="00CB4381" w:rsidRDefault="00CB4381" w:rsidP="003040F2">
      <w:pPr>
        <w:rPr>
          <w:rFonts w:asciiTheme="minorHAnsi" w:hAnsiTheme="minorHAnsi"/>
          <w:b/>
          <w:bCs/>
          <w:color w:val="auto"/>
        </w:rPr>
      </w:pPr>
    </w:p>
    <w:p w14:paraId="15786124" w14:textId="42943648" w:rsidR="00964AD5" w:rsidRDefault="003F6A10" w:rsidP="003040F2">
      <w:pPr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b/>
          <w:bCs/>
          <w:color w:val="auto"/>
        </w:rPr>
        <w:t xml:space="preserve">FOSYM contribution </w:t>
      </w:r>
      <w:r w:rsidR="001D60C4">
        <w:rPr>
          <w:rFonts w:asciiTheme="minorHAnsi" w:hAnsiTheme="minorHAnsi"/>
          <w:b/>
          <w:bCs/>
          <w:color w:val="auto"/>
        </w:rPr>
        <w:t xml:space="preserve">applied for </w:t>
      </w:r>
      <w:r>
        <w:rPr>
          <w:rFonts w:asciiTheme="minorHAnsi" w:hAnsiTheme="minorHAnsi"/>
          <w:b/>
          <w:bCs/>
          <w:color w:val="auto"/>
        </w:rPr>
        <w:t>(</w:t>
      </w:r>
      <w:r w:rsidR="00CA2C8D">
        <w:rPr>
          <w:rFonts w:asciiTheme="minorHAnsi" w:hAnsiTheme="minorHAnsi"/>
          <w:b/>
          <w:bCs/>
          <w:color w:val="auto"/>
        </w:rPr>
        <w:t>*</w:t>
      </w:r>
      <w:r w:rsidR="00871EAF">
        <w:rPr>
          <w:rFonts w:asciiTheme="minorHAnsi" w:hAnsiTheme="minorHAnsi"/>
          <w:b/>
          <w:bCs/>
          <w:color w:val="auto"/>
        </w:rPr>
        <w:t xml:space="preserve">usually </w:t>
      </w:r>
      <w:r w:rsidR="0037698B">
        <w:rPr>
          <w:rFonts w:asciiTheme="minorHAnsi" w:hAnsiTheme="minorHAnsi"/>
          <w:b/>
          <w:bCs/>
          <w:color w:val="auto"/>
        </w:rPr>
        <w:t xml:space="preserve">up to </w:t>
      </w:r>
      <w:r>
        <w:rPr>
          <w:rFonts w:asciiTheme="minorHAnsi" w:hAnsiTheme="minorHAnsi"/>
          <w:b/>
          <w:bCs/>
          <w:color w:val="auto"/>
        </w:rPr>
        <w:t>50</w:t>
      </w:r>
      <w:r w:rsidR="0037698B">
        <w:rPr>
          <w:rFonts w:asciiTheme="minorHAnsi" w:hAnsiTheme="minorHAnsi"/>
          <w:b/>
          <w:bCs/>
          <w:color w:val="auto"/>
        </w:rPr>
        <w:t>%</w:t>
      </w:r>
      <w:r w:rsidR="001D60C4">
        <w:rPr>
          <w:rFonts w:asciiTheme="minorHAnsi" w:hAnsiTheme="minorHAnsi"/>
          <w:b/>
          <w:bCs/>
          <w:color w:val="auto"/>
        </w:rPr>
        <w:t xml:space="preserve"> of total cost</w:t>
      </w:r>
      <w:r>
        <w:rPr>
          <w:rFonts w:asciiTheme="minorHAnsi" w:hAnsiTheme="minorHAnsi"/>
          <w:b/>
          <w:bCs/>
          <w:color w:val="auto"/>
        </w:rPr>
        <w:t>)</w:t>
      </w:r>
      <w:r w:rsidR="0037698B">
        <w:rPr>
          <w:rFonts w:asciiTheme="minorHAnsi" w:hAnsiTheme="minorHAnsi"/>
          <w:b/>
          <w:bCs/>
          <w:color w:val="auto"/>
        </w:rPr>
        <w:t xml:space="preserve">: </w:t>
      </w:r>
      <w:r w:rsidR="00CB4381">
        <w:rPr>
          <w:rFonts w:asciiTheme="minorHAnsi" w:hAnsiTheme="minorHAnsi"/>
          <w:b/>
          <w:bCs/>
          <w:color w:val="auto"/>
        </w:rPr>
        <w:t xml:space="preserve"> £</w:t>
      </w:r>
    </w:p>
    <w:p w14:paraId="391F83F7" w14:textId="203AB492" w:rsidR="00BF218C" w:rsidRPr="00BF218C" w:rsidRDefault="00BF218C" w:rsidP="003040F2">
      <w:pPr>
        <w:rPr>
          <w:rFonts w:asciiTheme="minorHAnsi" w:hAnsiTheme="minorHAnsi"/>
          <w:b/>
          <w:color w:val="auto"/>
          <w:sz w:val="8"/>
          <w:szCs w:val="8"/>
        </w:rPr>
      </w:pPr>
    </w:p>
    <w:p w14:paraId="12E29EF9" w14:textId="072E0003" w:rsidR="00877907" w:rsidRPr="00877907" w:rsidRDefault="002F2C08" w:rsidP="003040F2">
      <w:pPr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noProof/>
          <w:color w:val="auto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9F57EE" wp14:editId="133F6226">
                <wp:simplePos x="0" y="0"/>
                <wp:positionH relativeFrom="margin">
                  <wp:posOffset>-193040</wp:posOffset>
                </wp:positionH>
                <wp:positionV relativeFrom="paragraph">
                  <wp:posOffset>72389</wp:posOffset>
                </wp:positionV>
                <wp:extent cx="7021195" cy="2124075"/>
                <wp:effectExtent l="0" t="0" r="2730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19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8ADC0" w14:textId="77777777" w:rsidR="002F2C08" w:rsidRDefault="00877907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83B4F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Parent/Guardian Statement</w:t>
                            </w:r>
                            <w:r w:rsidR="00A83B4F" w:rsidRPr="00A83B4F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:</w:t>
                            </w:r>
                            <w:r w:rsidR="00A83B4F" w:rsidRPr="00A83B4F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Please give a brief</w:t>
                            </w:r>
                            <w:r w:rsidR="00AD266C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</w:t>
                            </w:r>
                            <w:r w:rsidR="00F43B5E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tatement</w:t>
                            </w:r>
                            <w:r w:rsidR="00B547F2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(use</w:t>
                            </w:r>
                            <w:r w:rsidR="004D1055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 additional </w:t>
                            </w:r>
                            <w:r w:rsidR="00B547F2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sheet</w:t>
                            </w:r>
                            <w:r w:rsidR="004D1055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if required)</w:t>
                            </w:r>
                            <w:r w:rsidR="00F43B5E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to support </w:t>
                            </w:r>
                            <w:r w:rsidR="004D1055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the</w:t>
                            </w:r>
                            <w:r w:rsidR="00F43B5E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application</w:t>
                            </w:r>
                            <w:r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for </w:t>
                            </w:r>
                            <w:r w:rsidR="00AF0BA7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funding from FOSYM for </w:t>
                            </w:r>
                            <w:r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your child,</w:t>
                            </w:r>
                            <w:r w:rsidR="00F43B5E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including</w:t>
                            </w:r>
                            <w:r w:rsidR="005B5811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relevant</w:t>
                            </w:r>
                            <w:r w:rsidR="00AD266C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details of your</w:t>
                            </w:r>
                            <w:r w:rsidR="00AF0BA7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financial circumstances, </w:t>
                            </w:r>
                            <w:r w:rsidR="00070067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benefits received and </w:t>
                            </w:r>
                            <w:r w:rsidR="00B547F2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how </w:t>
                            </w:r>
                            <w:r w:rsid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="00070067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FOSYM</w:t>
                            </w:r>
                            <w:r w:rsid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Award </w:t>
                            </w:r>
                            <w:r w:rsidR="00070067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will support your child’s musical education. </w:t>
                            </w:r>
                          </w:p>
                          <w:p w14:paraId="16793C43" w14:textId="188C5D4C" w:rsidR="002F2C08" w:rsidRDefault="008653BE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*</w:t>
                            </w:r>
                            <w:r w:rsidR="002F2C08" w:rsidRPr="002F2C08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Please give</w:t>
                            </w:r>
                            <w:r w:rsidR="002F2C08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71EAF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further details of yo</w:t>
                            </w:r>
                            <w:r w:rsidR="002F2C08" w:rsidRPr="002F2C08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ur financial position if you are </w:t>
                            </w:r>
                            <w:r w:rsidR="00871EAF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applying for a more than 50% of the total cost of lessons</w:t>
                            </w:r>
                            <w:r w:rsidR="002F2C08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664AA41" w14:textId="22FEB2AA" w:rsidR="00F43B5E" w:rsidRPr="000624B0" w:rsidRDefault="00070067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You sign to say that you</w:t>
                            </w:r>
                            <w:r w:rsidR="000624B0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r statement is accurate and that you</w:t>
                            </w:r>
                            <w:r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understand a</w:t>
                            </w:r>
                            <w:r w:rsidR="00CA2C8D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 annual </w:t>
                            </w:r>
                            <w:r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progress report will be supplied to FOSYM by the teacher.</w:t>
                            </w:r>
                          </w:p>
                          <w:p w14:paraId="692C7F7C" w14:textId="77777777" w:rsidR="00B547F2" w:rsidRPr="00B547F2" w:rsidRDefault="00B547F2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5CA9108" w14:textId="2F96D7C5" w:rsidR="00F43B5E" w:rsidRDefault="00F43B5E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AC278BB" w14:textId="77777777" w:rsidR="002F2C08" w:rsidRDefault="002F2C08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3F6C2BF5" w14:textId="246C754A" w:rsidR="00A83B4F" w:rsidRDefault="00A83B4F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6FDC56BF" w14:textId="77777777" w:rsidR="002F2C08" w:rsidRPr="00A83B4F" w:rsidRDefault="002F2C08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33DF1E76" w14:textId="6A55B2EB" w:rsidR="00F43B5E" w:rsidRDefault="00F43B5E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  <w:r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Signed</w:t>
                            </w:r>
                            <w:r w:rsidR="004D1055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:</w:t>
                            </w:r>
                            <w:r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                                        </w:t>
                            </w:r>
                            <w:r w:rsidR="00877907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               </w:t>
                            </w:r>
                            <w:r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Parent or Guardian</w:t>
                            </w:r>
                            <w:r w:rsidR="004D1055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:</w:t>
                            </w:r>
                            <w:r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           </w:t>
                            </w:r>
                            <w:r w:rsidR="00A83B4F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                       </w:t>
                            </w:r>
                            <w:r w:rsidR="00245885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Date</w:t>
                            </w:r>
                            <w:r w:rsidR="004D1055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:</w:t>
                            </w:r>
                          </w:p>
                          <w:p w14:paraId="2EB9973A" w14:textId="77777777" w:rsidR="007436A2" w:rsidRDefault="007436A2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BA0B833" w14:textId="1786A66D" w:rsidR="007436A2" w:rsidRPr="00E87D32" w:rsidRDefault="007436A2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We would be interested in </w:t>
                            </w:r>
                            <w:r w:rsidR="0068601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taking part in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a case study </w:t>
                            </w:r>
                            <w:r w:rsidR="00E87D32">
                              <w:rPr>
                                <w:rFonts w:asciiTheme="minorHAnsi" w:hAnsi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E87D32">
                              <w:rPr>
                                <w:rFonts w:asciiTheme="minorHAnsi" w:hAnsiTheme="minorHAnsi"/>
                                <w:bCs/>
                                <w:color w:val="000000" w:themeColor="text1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F57EE" id="Text Box 10" o:spid="_x0000_s1027" type="#_x0000_t202" style="position:absolute;margin-left:-15.2pt;margin-top:5.7pt;width:552.85pt;height:167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" fillcolor="white [3201]" strokeweight=".5pt">
                <v:textbox>
                  <w:txbxContent>
                    <w:p w14:paraId="1D38ADC0" w14:textId="77777777" w:rsidR="002F2C08" w:rsidRDefault="00877907">
                      <w:pP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A83B4F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Parent/Guardian Statement</w:t>
                      </w:r>
                      <w:r w:rsidR="00A83B4F" w:rsidRPr="00A83B4F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:</w:t>
                      </w:r>
                      <w:r w:rsidR="00A83B4F" w:rsidRPr="00A83B4F">
                        <w:rPr>
                          <w:rFonts w:asciiTheme="minorHAnsi" w:hAnsi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Please give a brief</w:t>
                      </w:r>
                      <w:r w:rsidR="00AD266C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s</w:t>
                      </w:r>
                      <w:r w:rsidR="00F43B5E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tatement</w:t>
                      </w:r>
                      <w:r w:rsidR="00B547F2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(use</w:t>
                      </w:r>
                      <w:r w:rsidR="004D1055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an additional </w:t>
                      </w:r>
                      <w:r w:rsidR="00B547F2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sheet</w:t>
                      </w:r>
                      <w:r w:rsidR="004D1055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if required)</w:t>
                      </w:r>
                      <w:r w:rsidR="00F43B5E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to support </w:t>
                      </w:r>
                      <w:r w:rsidR="004D1055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the</w:t>
                      </w:r>
                      <w:r w:rsidR="00F43B5E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application</w:t>
                      </w:r>
                      <w:r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for </w:t>
                      </w:r>
                      <w:r w:rsidR="00AF0BA7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funding from FOSYM for </w:t>
                      </w:r>
                      <w:r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your child,</w:t>
                      </w:r>
                      <w:r w:rsidR="00F43B5E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including</w:t>
                      </w:r>
                      <w:r w:rsidR="005B5811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relevant</w:t>
                      </w:r>
                      <w:r w:rsidR="00AD266C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details of your</w:t>
                      </w:r>
                      <w:r w:rsidR="00AF0BA7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financial circumstances, </w:t>
                      </w:r>
                      <w:r w:rsidR="00070067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benefits received and </w:t>
                      </w:r>
                      <w:r w:rsidR="00B547F2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how </w:t>
                      </w:r>
                      <w:r w:rsid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a </w:t>
                      </w:r>
                      <w:r w:rsidR="00070067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FOSYM</w:t>
                      </w:r>
                      <w:r w:rsid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Award </w:t>
                      </w:r>
                      <w:r w:rsidR="00070067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will support your child’s musical education. </w:t>
                      </w:r>
                    </w:p>
                    <w:p w14:paraId="16793C43" w14:textId="188C5D4C" w:rsidR="002F2C08" w:rsidRDefault="008653BE">
                      <w:pP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</w:rPr>
                        <w:t>*</w:t>
                      </w:r>
                      <w:r w:rsidR="002F2C08" w:rsidRPr="002F2C08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</w:rPr>
                        <w:t>Please give</w:t>
                      </w:r>
                      <w:r w:rsidR="002F2C08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871EAF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</w:rPr>
                        <w:t>further details of yo</w:t>
                      </w:r>
                      <w:r w:rsidR="002F2C08" w:rsidRPr="002F2C08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ur financial position if you are </w:t>
                      </w:r>
                      <w:r w:rsidR="00871EAF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</w:rPr>
                        <w:t>applying for a more than 50% of the total cost of lessons</w:t>
                      </w:r>
                      <w:r w:rsidR="002F2C08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0664AA41" w14:textId="22FEB2AA" w:rsidR="00F43B5E" w:rsidRPr="000624B0" w:rsidRDefault="00070067">
                      <w:pP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You sign to say that you</w:t>
                      </w:r>
                      <w:r w:rsidR="000624B0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r statement is accurate and that you</w:t>
                      </w:r>
                      <w:r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understand a</w:t>
                      </w:r>
                      <w:r w:rsidR="00CA2C8D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n annual </w:t>
                      </w:r>
                      <w:r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progress report will be supplied to FOSYM by the teacher.</w:t>
                      </w:r>
                    </w:p>
                    <w:p w14:paraId="692C7F7C" w14:textId="77777777" w:rsidR="00B547F2" w:rsidRPr="00B547F2" w:rsidRDefault="00B547F2">
                      <w:pPr>
                        <w:rPr>
                          <w:rFonts w:asciiTheme="minorHAnsi" w:hAnsi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5CA9108" w14:textId="2F96D7C5" w:rsidR="00F43B5E" w:rsidRDefault="00F43B5E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AC278BB" w14:textId="77777777" w:rsidR="002F2C08" w:rsidRDefault="002F2C08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</w:p>
                    <w:p w14:paraId="3F6C2BF5" w14:textId="246C754A" w:rsidR="00A83B4F" w:rsidRDefault="00A83B4F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</w:p>
                    <w:p w14:paraId="6FDC56BF" w14:textId="77777777" w:rsidR="002F2C08" w:rsidRPr="00A83B4F" w:rsidRDefault="002F2C08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</w:p>
                    <w:p w14:paraId="33DF1E76" w14:textId="6A55B2EB" w:rsidR="00F43B5E" w:rsidRDefault="00F43B5E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  <w:r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Signed</w:t>
                      </w:r>
                      <w:r w:rsidR="004D1055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:</w:t>
                      </w:r>
                      <w:r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                                        </w:t>
                      </w:r>
                      <w:r w:rsidR="00877907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               </w:t>
                      </w:r>
                      <w:r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Parent or Guardian</w:t>
                      </w:r>
                      <w:r w:rsidR="004D1055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:</w:t>
                      </w:r>
                      <w:r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           </w:t>
                      </w:r>
                      <w:r w:rsidR="00A83B4F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                       </w:t>
                      </w:r>
                      <w:r w:rsidR="00245885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Date</w:t>
                      </w:r>
                      <w:r w:rsidR="004D1055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:</w:t>
                      </w:r>
                    </w:p>
                    <w:p w14:paraId="2EB9973A" w14:textId="77777777" w:rsidR="007436A2" w:rsidRDefault="007436A2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BA0B833" w14:textId="1786A66D" w:rsidR="007436A2" w:rsidRPr="00E87D32" w:rsidRDefault="007436A2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We would be interested in </w:t>
                      </w:r>
                      <w:r w:rsidR="0068601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taking part in</w:t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a case study </w:t>
                      </w:r>
                      <w:r w:rsidR="00E87D32">
                        <w:rPr>
                          <w:rFonts w:asciiTheme="minorHAnsi" w:hAnsi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– </w:t>
                      </w:r>
                      <w:r w:rsidR="00E87D32">
                        <w:rPr>
                          <w:rFonts w:asciiTheme="minorHAnsi" w:hAnsiTheme="minorHAnsi"/>
                          <w:bCs/>
                          <w:color w:val="000000" w:themeColor="text1"/>
                        </w:rPr>
                        <w:t>YES / 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97540" w14:textId="77777777" w:rsidR="003040F2" w:rsidRPr="00877907" w:rsidRDefault="00F43B5E" w:rsidP="00F43B5E">
      <w:pPr>
        <w:pStyle w:val="ListParagraph"/>
        <w:rPr>
          <w:rFonts w:asciiTheme="minorHAnsi" w:hAnsiTheme="minorHAnsi"/>
          <w:b/>
          <w:color w:val="auto"/>
        </w:rPr>
      </w:pPr>
      <w:r w:rsidRPr="00877907">
        <w:rPr>
          <w:rFonts w:asciiTheme="minorHAnsi" w:hAnsiTheme="minorHAnsi"/>
          <w:b/>
          <w:color w:val="auto"/>
        </w:rPr>
        <w:t xml:space="preserve">                                 </w:t>
      </w:r>
      <w:r w:rsidR="00877907" w:rsidRPr="00877907">
        <w:rPr>
          <w:rFonts w:asciiTheme="minorHAnsi" w:hAnsiTheme="minorHAnsi"/>
          <w:b/>
          <w:color w:val="auto"/>
        </w:rPr>
        <w:t xml:space="preserve">                 </w:t>
      </w:r>
    </w:p>
    <w:p w14:paraId="6F13D3F7" w14:textId="77777777" w:rsidR="00877907" w:rsidRPr="00877907" w:rsidRDefault="00F43B5E" w:rsidP="00F43B5E">
      <w:pPr>
        <w:ind w:left="360"/>
        <w:rPr>
          <w:rFonts w:asciiTheme="minorHAnsi" w:hAnsiTheme="minorHAnsi"/>
          <w:b/>
          <w:color w:val="auto"/>
        </w:rPr>
      </w:pPr>
      <w:r w:rsidRPr="00877907">
        <w:rPr>
          <w:rFonts w:asciiTheme="minorHAnsi" w:hAnsiTheme="minorHAnsi"/>
          <w:b/>
          <w:color w:val="auto"/>
        </w:rPr>
        <w:t xml:space="preserve">                                         </w:t>
      </w:r>
      <w:r w:rsidR="00877907" w:rsidRPr="00877907">
        <w:rPr>
          <w:rFonts w:asciiTheme="minorHAnsi" w:hAnsiTheme="minorHAnsi"/>
          <w:b/>
          <w:color w:val="auto"/>
        </w:rPr>
        <w:t xml:space="preserve">                </w:t>
      </w:r>
    </w:p>
    <w:p w14:paraId="66B7A204" w14:textId="77777777" w:rsidR="00F43B5E" w:rsidRDefault="00F43B5E" w:rsidP="00F43B5E">
      <w:pPr>
        <w:rPr>
          <w:rFonts w:asciiTheme="minorHAnsi" w:hAnsiTheme="minorHAnsi"/>
          <w:b/>
          <w:color w:val="auto"/>
          <w:sz w:val="28"/>
          <w:szCs w:val="28"/>
        </w:rPr>
      </w:pPr>
    </w:p>
    <w:p w14:paraId="2DCF53E3" w14:textId="73216C30" w:rsidR="00F43B5E" w:rsidRPr="00F43B5E" w:rsidRDefault="008B6F52" w:rsidP="00F43B5E">
      <w:pPr>
        <w:rPr>
          <w:rFonts w:asciiTheme="minorHAnsi" w:hAnsiTheme="minorHAnsi"/>
          <w:b/>
          <w:color w:val="auto"/>
          <w:sz w:val="28"/>
          <w:szCs w:val="28"/>
        </w:rPr>
      </w:pPr>
      <w:r>
        <w:rPr>
          <w:rFonts w:asciiTheme="minorHAnsi" w:hAnsiTheme="minorHAnsi"/>
          <w:b/>
          <w:noProof/>
          <w:color w:val="auto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AA010B" wp14:editId="5DE181D5">
                <wp:simplePos x="0" y="0"/>
                <wp:positionH relativeFrom="margin">
                  <wp:posOffset>-202565</wp:posOffset>
                </wp:positionH>
                <wp:positionV relativeFrom="paragraph">
                  <wp:posOffset>2792730</wp:posOffset>
                </wp:positionV>
                <wp:extent cx="7040245" cy="666750"/>
                <wp:effectExtent l="0" t="0" r="2730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24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B11F7" w14:textId="0A76D614" w:rsidR="00C524B0" w:rsidRDefault="00245885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83B4F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Music Service Recommendation</w:t>
                            </w:r>
                            <w:r w:rsidR="004A4B0E" w:rsidRPr="00321449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:</w:t>
                            </w:r>
                          </w:p>
                          <w:p w14:paraId="3A520EDA" w14:textId="77777777" w:rsidR="000624B0" w:rsidRPr="000624B0" w:rsidRDefault="000624B0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3E810A9" w14:textId="6548C69C" w:rsidR="00245885" w:rsidRDefault="00245885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  <w:r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Signed</w:t>
                            </w:r>
                            <w:r w:rsidR="005B5811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:</w:t>
                            </w:r>
                            <w:r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                                                                                                                                  Date</w:t>
                            </w:r>
                            <w:r w:rsidR="005B5811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:</w:t>
                            </w:r>
                          </w:p>
                          <w:p w14:paraId="75F00BBE" w14:textId="77777777" w:rsidR="008B6F52" w:rsidRPr="00146B43" w:rsidRDefault="008B6F52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33F84728" w14:textId="77777777" w:rsidR="000624B0" w:rsidRPr="00A83B4F" w:rsidRDefault="000624B0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010B" id="Text Box 1" o:spid="_x0000_s1028" type="#_x0000_t202" style="position:absolute;margin-left:-15.95pt;margin-top:219.9pt;width:554.3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" fillcolor="white [3201]" strokeweight=".5pt">
                <v:textbox>
                  <w:txbxContent>
                    <w:p w14:paraId="604B11F7" w14:textId="0A76D614" w:rsidR="00C524B0" w:rsidRDefault="00245885">
                      <w:pP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A83B4F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Music Service Recommendation</w:t>
                      </w:r>
                      <w:r w:rsidR="004A4B0E" w:rsidRPr="00321449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:</w:t>
                      </w:r>
                    </w:p>
                    <w:p w14:paraId="3A520EDA" w14:textId="77777777" w:rsidR="000624B0" w:rsidRPr="000624B0" w:rsidRDefault="000624B0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3E810A9" w14:textId="6548C69C" w:rsidR="00245885" w:rsidRDefault="00245885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  <w:r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Signed</w:t>
                      </w:r>
                      <w:r w:rsidR="005B5811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:</w:t>
                      </w:r>
                      <w:r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                                                                                                                                  Date</w:t>
                      </w:r>
                      <w:r w:rsidR="005B5811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:</w:t>
                      </w:r>
                    </w:p>
                    <w:p w14:paraId="75F00BBE" w14:textId="77777777" w:rsidR="008B6F52" w:rsidRPr="00146B43" w:rsidRDefault="008B6F52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</w:p>
                    <w:p w14:paraId="33F84728" w14:textId="77777777" w:rsidR="000624B0" w:rsidRPr="00A83B4F" w:rsidRDefault="000624B0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6A2">
        <w:rPr>
          <w:rFonts w:asciiTheme="minorHAnsi" w:hAnsiTheme="minorHAnsi"/>
          <w:b/>
          <w:noProof/>
          <w:color w:val="auto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BEAA3E" wp14:editId="06F68078">
                <wp:simplePos x="0" y="0"/>
                <wp:positionH relativeFrom="margin">
                  <wp:posOffset>-189865</wp:posOffset>
                </wp:positionH>
                <wp:positionV relativeFrom="paragraph">
                  <wp:posOffset>1489075</wp:posOffset>
                </wp:positionV>
                <wp:extent cx="7021195" cy="1244600"/>
                <wp:effectExtent l="0" t="0" r="2730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195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04355" w14:textId="6158FC84" w:rsidR="00877907" w:rsidRPr="00070067" w:rsidRDefault="00AD266C" w:rsidP="00AD266C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3B4F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School</w:t>
                            </w:r>
                            <w:r w:rsidR="00877907" w:rsidRPr="00A83B4F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Comment</w:t>
                            </w:r>
                            <w:r w:rsidR="00A83B4F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s</w:t>
                            </w:r>
                            <w:r w:rsidRPr="00A83B4F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in support of the application</w:t>
                            </w:r>
                            <w:r w:rsidR="00070067" w:rsidRPr="00070067"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6B64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for</w:t>
                            </w:r>
                            <w:r w:rsidR="00070067" w:rsidRPr="00070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the pupil named above:</w:t>
                            </w:r>
                          </w:p>
                          <w:p w14:paraId="7465B618" w14:textId="64CAC107" w:rsidR="00B547F2" w:rsidRPr="00321449" w:rsidRDefault="00321449" w:rsidP="00AD266C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21449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Comments:</w:t>
                            </w:r>
                          </w:p>
                          <w:p w14:paraId="20B006E6" w14:textId="6FF92737" w:rsidR="004A4B0E" w:rsidRDefault="004A4B0E" w:rsidP="00AD266C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4624D29" w14:textId="0BFF632F" w:rsidR="00321449" w:rsidRDefault="00321449" w:rsidP="00AD266C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8CB21A" w14:textId="77777777" w:rsidR="00871EAF" w:rsidRDefault="00871EAF" w:rsidP="00AD266C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4F8416E" w14:textId="0C208BCF" w:rsidR="00911604" w:rsidRPr="00321449" w:rsidRDefault="00877907" w:rsidP="00AD266C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 </w:t>
                            </w:r>
                            <w:r w:rsidR="00AD266C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sign</w:t>
                            </w:r>
                            <w:r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on behalf of the school</w:t>
                            </w:r>
                            <w:r w:rsidR="00871EAF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in</w:t>
                            </w:r>
                            <w:r w:rsidR="00AD266C" w:rsidRPr="000624B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11604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support </w:t>
                            </w:r>
                            <w:r w:rsidR="00871EAF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of </w:t>
                            </w:r>
                            <w:r w:rsidR="00911604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this application</w:t>
                            </w:r>
                            <w:r w:rsidR="00871EAF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6807136E" w14:textId="23746FF8" w:rsidR="00AD266C" w:rsidRPr="00146B43" w:rsidRDefault="00AD266C" w:rsidP="00AD266C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  <w:r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Signed</w:t>
                            </w:r>
                            <w:r w:rsidR="004D1055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:</w:t>
                            </w:r>
                            <w:r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                                                   </w:t>
                            </w:r>
                            <w:r w:rsidR="00877907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Role</w:t>
                            </w:r>
                            <w:r w:rsidR="004D1055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:</w:t>
                            </w:r>
                            <w:r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                              </w:t>
                            </w:r>
                            <w:r w:rsidR="00877907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                       </w:t>
                            </w:r>
                            <w:r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877907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       </w:t>
                            </w:r>
                            <w:r w:rsidR="00A83B4F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Date</w:t>
                            </w:r>
                            <w:r w:rsidR="004D1055" w:rsidRPr="00146B4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:</w:t>
                            </w:r>
                          </w:p>
                          <w:p w14:paraId="728151DA" w14:textId="77777777" w:rsidR="00AD266C" w:rsidRDefault="00AD26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AA3E" id="Text Box 6" o:spid="_x0000_s1029" type="#_x0000_t202" style="position:absolute;margin-left:-14.95pt;margin-top:117.25pt;width:552.85pt;height:9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" fillcolor="white [3201]" strokeweight=".5pt">
                <v:textbox>
                  <w:txbxContent>
                    <w:p w14:paraId="16304355" w14:textId="6158FC84" w:rsidR="00877907" w:rsidRPr="00070067" w:rsidRDefault="00AD266C" w:rsidP="00AD266C">
                      <w:pPr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A83B4F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School</w:t>
                      </w:r>
                      <w:r w:rsidR="00877907" w:rsidRPr="00A83B4F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Comment</w:t>
                      </w:r>
                      <w:r w:rsidR="00A83B4F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s</w:t>
                      </w:r>
                      <w:r w:rsidRPr="00A83B4F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in support of the application</w:t>
                      </w:r>
                      <w:r w:rsidR="00070067" w:rsidRPr="00070067"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D6B64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for</w:t>
                      </w:r>
                      <w:r w:rsidR="00070067" w:rsidRPr="00070067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the pupil named above:</w:t>
                      </w:r>
                    </w:p>
                    <w:p w14:paraId="7465B618" w14:textId="64CAC107" w:rsidR="00B547F2" w:rsidRPr="00321449" w:rsidRDefault="00321449" w:rsidP="00AD266C">
                      <w:pP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321449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Comments:</w:t>
                      </w:r>
                    </w:p>
                    <w:p w14:paraId="20B006E6" w14:textId="6FF92737" w:rsidR="004A4B0E" w:rsidRDefault="004A4B0E" w:rsidP="00AD266C">
                      <w:pPr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4624D29" w14:textId="0BFF632F" w:rsidR="00321449" w:rsidRDefault="00321449" w:rsidP="00AD266C">
                      <w:pPr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8CB21A" w14:textId="77777777" w:rsidR="00871EAF" w:rsidRDefault="00871EAF" w:rsidP="00AD266C">
                      <w:pPr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4F8416E" w14:textId="0C208BCF" w:rsidR="00911604" w:rsidRPr="00321449" w:rsidRDefault="00877907" w:rsidP="00AD266C">
                      <w:pP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I </w:t>
                      </w:r>
                      <w:r w:rsidR="00AD266C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sign</w:t>
                      </w:r>
                      <w:r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on behalf of the school</w:t>
                      </w:r>
                      <w:r w:rsidR="00871EAF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in</w:t>
                      </w:r>
                      <w:r w:rsidR="00AD266C" w:rsidRPr="000624B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911604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support </w:t>
                      </w:r>
                      <w:r w:rsidR="00871EAF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of </w:t>
                      </w:r>
                      <w:r w:rsidR="00911604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this application</w:t>
                      </w:r>
                      <w:r w:rsidR="00871EAF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:</w:t>
                      </w:r>
                    </w:p>
                    <w:p w14:paraId="6807136E" w14:textId="23746FF8" w:rsidR="00AD266C" w:rsidRPr="00146B43" w:rsidRDefault="00AD266C" w:rsidP="00AD266C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  <w:r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Signed</w:t>
                      </w:r>
                      <w:r w:rsidR="004D1055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:</w:t>
                      </w:r>
                      <w:r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                                                   </w:t>
                      </w:r>
                      <w:r w:rsidR="00877907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  </w:t>
                      </w:r>
                      <w:r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Role</w:t>
                      </w:r>
                      <w:r w:rsidR="004D1055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:</w:t>
                      </w:r>
                      <w:r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                              </w:t>
                      </w:r>
                      <w:r w:rsidR="00877907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                       </w:t>
                      </w:r>
                      <w:r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="00877907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       </w:t>
                      </w:r>
                      <w:r w:rsidR="00A83B4F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Date</w:t>
                      </w:r>
                      <w:r w:rsidR="004D1055" w:rsidRPr="00146B43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:</w:t>
                      </w:r>
                    </w:p>
                    <w:p w14:paraId="728151DA" w14:textId="77777777" w:rsidR="00AD266C" w:rsidRDefault="00AD266C"/>
                  </w:txbxContent>
                </v:textbox>
                <w10:wrap anchorx="margin"/>
              </v:shape>
            </w:pict>
          </mc:Fallback>
        </mc:AlternateContent>
      </w:r>
    </w:p>
    <w:sectPr w:rsidR="00F43B5E" w:rsidRPr="00F43B5E" w:rsidSect="00D5409E">
      <w:headerReference w:type="first" r:id="rId10"/>
      <w:footerReference w:type="first" r:id="rId11"/>
      <w:pgSz w:w="11906" w:h="16838"/>
      <w:pgMar w:top="1701" w:right="709" w:bottom="709" w:left="709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9954E3" w14:textId="77777777" w:rsidR="003B7862" w:rsidRDefault="003B7862" w:rsidP="00907AEB">
      <w:r>
        <w:separator/>
      </w:r>
    </w:p>
  </w:endnote>
  <w:endnote w:type="continuationSeparator" w:id="0">
    <w:p w14:paraId="71AA2055" w14:textId="77777777" w:rsidR="003B7862" w:rsidRDefault="003B7862" w:rsidP="0090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2F7CE8-8B75-43F2-A15F-0D7EF093F687}"/>
    <w:embedBold r:id="rId2" w:fontKey="{9164844B-BBE8-477F-9E9B-1CC935D1EEFD}"/>
    <w:embedItalic r:id="rId3" w:fontKey="{F3A627F3-DBF3-4AB9-A326-85E2AA9A918D}"/>
    <w:embedBoldItalic r:id="rId4" w:fontKey="{708CCCDB-F010-46AE-AA57-FF0887CB68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ffra Light">
    <w:altName w:val="Franklin Gothic Medium Cond"/>
    <w:charset w:val="00"/>
    <w:family w:val="swiss"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2983E" w14:textId="1363E8C4" w:rsidR="00D5409E" w:rsidRPr="002301DD" w:rsidRDefault="002301DD" w:rsidP="004D1055">
    <w:pPr>
      <w:pStyle w:val="Footer"/>
      <w:rPr>
        <w:sz w:val="14"/>
        <w:szCs w:val="14"/>
      </w:rPr>
    </w:pPr>
    <w:r>
      <w:rPr>
        <w:rFonts w:ascii="Calibri" w:eastAsia="Times New Roman" w:hAnsi="Calibri" w:cs="Times New Roman"/>
        <w:noProof/>
        <w:color w:val="auto"/>
        <w:sz w:val="22"/>
        <w:szCs w:val="22"/>
        <w:lang w:eastAsia="en-GB"/>
      </w:rPr>
      <w:t xml:space="preserve">         </w:t>
    </w:r>
    <w:r w:rsidR="004D1055">
      <w:rPr>
        <w:rFonts w:ascii="Calibri" w:eastAsia="Times New Roman" w:hAnsi="Calibri" w:cs="Times New Roman"/>
        <w:noProof/>
        <w:color w:val="auto"/>
        <w:sz w:val="22"/>
        <w:szCs w:val="22"/>
        <w:lang w:eastAsia="en-GB"/>
      </w:rPr>
      <w:tab/>
    </w:r>
    <w:r w:rsidRPr="002301DD">
      <w:rPr>
        <w:rFonts w:ascii="Effra Light" w:eastAsia="Times New Roman" w:hAnsi="Effra Light"/>
        <w:noProof/>
        <w:color w:val="808080" w:themeColor="background1" w:themeShade="80"/>
        <w:sz w:val="14"/>
        <w:szCs w:val="14"/>
        <w:lang w:eastAsia="en-GB"/>
      </w:rPr>
      <w:t xml:space="preserve">Partnership Organisations: </w:t>
    </w:r>
    <w:r w:rsidR="00830FC1">
      <w:rPr>
        <w:rFonts w:ascii="Effra Light" w:eastAsia="Times New Roman" w:hAnsi="Effra Light"/>
        <w:noProof/>
        <w:color w:val="808080" w:themeColor="background1" w:themeShade="80"/>
        <w:sz w:val="14"/>
        <w:szCs w:val="14"/>
        <w:lang w:eastAsia="en-GB"/>
      </w:rPr>
      <w:t xml:space="preserve">The </w:t>
    </w:r>
    <w:r w:rsidRPr="002301DD">
      <w:rPr>
        <w:rFonts w:ascii="Effra Light" w:eastAsia="Times New Roman" w:hAnsi="Effra Light"/>
        <w:noProof/>
        <w:color w:val="808080" w:themeColor="background1" w:themeShade="80"/>
        <w:sz w:val="14"/>
        <w:szCs w:val="14"/>
        <w:lang w:eastAsia="en-GB"/>
      </w:rPr>
      <w:t>North</w:t>
    </w:r>
    <w:r w:rsidR="00830FC1">
      <w:rPr>
        <w:rFonts w:ascii="Effra Light" w:eastAsia="Times New Roman" w:hAnsi="Effra Light"/>
        <w:noProof/>
        <w:color w:val="808080" w:themeColor="background1" w:themeShade="80"/>
        <w:sz w:val="14"/>
        <w:szCs w:val="14"/>
        <w:lang w:eastAsia="en-GB"/>
      </w:rPr>
      <w:t xml:space="preserve">- </w:t>
    </w:r>
    <w:r w:rsidRPr="002301DD">
      <w:rPr>
        <w:rFonts w:ascii="Effra Light" w:eastAsia="Times New Roman" w:hAnsi="Effra Light"/>
        <w:noProof/>
        <w:color w:val="808080" w:themeColor="background1" w:themeShade="80"/>
        <w:sz w:val="14"/>
        <w:szCs w:val="14"/>
        <w:lang w:eastAsia="en-GB"/>
      </w:rPr>
      <w:t>West Midlands Music Education Hub</w:t>
    </w:r>
  </w:p>
  <w:p w14:paraId="43475A6A" w14:textId="1548872D" w:rsidR="000A5997" w:rsidRPr="002301DD" w:rsidRDefault="004D1055" w:rsidP="00907AEB">
    <w:pPr>
      <w:pStyle w:val="Footer"/>
      <w:rPr>
        <w:rFonts w:ascii="Effra Light" w:hAnsi="Effra Light"/>
        <w:color w:val="808080" w:themeColor="background1" w:themeShade="80"/>
        <w:sz w:val="14"/>
        <w:szCs w:val="14"/>
      </w:rPr>
    </w:pPr>
    <w:r>
      <w:rPr>
        <w:rFonts w:ascii="Effra Light" w:hAnsi="Effra Light"/>
        <w:color w:val="808080" w:themeColor="background1" w:themeShade="80"/>
        <w:sz w:val="14"/>
        <w:szCs w:val="14"/>
      </w:rPr>
      <w:tab/>
    </w:r>
    <w:r w:rsidR="000A5997" w:rsidRPr="002301DD">
      <w:rPr>
        <w:rFonts w:ascii="Effra Light" w:hAnsi="Effra Light"/>
        <w:color w:val="808080" w:themeColor="background1" w:themeShade="80"/>
        <w:sz w:val="14"/>
        <w:szCs w:val="14"/>
      </w:rPr>
      <w:t>Entrust Suppor</w:t>
    </w:r>
    <w:r w:rsidR="002301DD" w:rsidRPr="002301DD">
      <w:rPr>
        <w:rFonts w:ascii="Effra Light" w:hAnsi="Effra Light"/>
        <w:color w:val="808080" w:themeColor="background1" w:themeShade="80"/>
        <w:sz w:val="14"/>
        <w:szCs w:val="14"/>
      </w:rPr>
      <w:t>t Services Limited.</w:t>
    </w:r>
    <w:r w:rsidR="00830FC1">
      <w:rPr>
        <w:rFonts w:ascii="Effra Light" w:hAnsi="Effra Light"/>
        <w:color w:val="808080" w:themeColor="background1" w:themeShade="80"/>
        <w:sz w:val="14"/>
        <w:szCs w:val="14"/>
      </w:rPr>
      <w:t xml:space="preserve"> (Lead Partner)</w:t>
    </w:r>
    <w:r w:rsidR="002301DD" w:rsidRPr="002301DD">
      <w:rPr>
        <w:rFonts w:ascii="Effra Light" w:hAnsi="Effra Light"/>
        <w:color w:val="808080" w:themeColor="background1" w:themeShade="80"/>
        <w:sz w:val="14"/>
        <w:szCs w:val="14"/>
      </w:rPr>
      <w:t xml:space="preserve"> Registered O</w:t>
    </w:r>
    <w:r w:rsidR="000A5997" w:rsidRPr="002301DD">
      <w:rPr>
        <w:rFonts w:ascii="Effra Light" w:hAnsi="Effra Light"/>
        <w:color w:val="808080" w:themeColor="background1" w:themeShade="80"/>
        <w:sz w:val="14"/>
        <w:szCs w:val="14"/>
      </w:rPr>
      <w:t xml:space="preserve">ffice: </w:t>
    </w:r>
    <w:r w:rsidR="002301DD" w:rsidRPr="002301DD">
      <w:rPr>
        <w:rFonts w:ascii="Effra Light" w:hAnsi="Effra Light"/>
        <w:color w:val="808080" w:themeColor="background1" w:themeShade="80"/>
        <w:sz w:val="14"/>
        <w:szCs w:val="14"/>
      </w:rPr>
      <w:t>Riverway Centre, Riverway, Stafford, ST16 3TH</w:t>
    </w:r>
    <w:r w:rsidR="000A5997" w:rsidRPr="002301DD">
      <w:rPr>
        <w:rFonts w:ascii="Effra Light" w:hAnsi="Effra Light"/>
        <w:color w:val="808080" w:themeColor="background1" w:themeShade="80"/>
        <w:sz w:val="14"/>
        <w:szCs w:val="14"/>
      </w:rPr>
      <w:t>. Registered in England No. 04440463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83104A" w14:textId="77777777" w:rsidR="003B7862" w:rsidRDefault="003B7862" w:rsidP="00907AEB">
      <w:bookmarkStart w:id="0" w:name="_Hlk483952875"/>
      <w:bookmarkEnd w:id="0"/>
      <w:r>
        <w:separator/>
      </w:r>
    </w:p>
  </w:footnote>
  <w:footnote w:type="continuationSeparator" w:id="0">
    <w:p w14:paraId="21A33F63" w14:textId="77777777" w:rsidR="003B7862" w:rsidRDefault="003B7862" w:rsidP="0090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0488"/>
    </w:tblGrid>
    <w:tr w:rsidR="00411EB1" w:rsidRPr="00973EDB" w14:paraId="58DF6DB6" w14:textId="77777777" w:rsidTr="00311CC9">
      <w:trPr>
        <w:trHeight w:val="1141"/>
      </w:trPr>
      <w:tc>
        <w:tcPr>
          <w:tcW w:w="10488" w:type="dxa"/>
          <w:vAlign w:val="bottom"/>
        </w:tcPr>
        <w:p w14:paraId="460214A9" w14:textId="77777777" w:rsidR="00411EB1" w:rsidRPr="00973EDB" w:rsidRDefault="00411EB1" w:rsidP="00907AEB">
          <w:pPr>
            <w:pStyle w:val="Header"/>
          </w:pPr>
        </w:p>
      </w:tc>
    </w:tr>
  </w:tbl>
  <w:p w14:paraId="0E80C28D" w14:textId="77777777" w:rsidR="005E4981" w:rsidRDefault="005E4981" w:rsidP="005E4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07814"/>
    <w:multiLevelType w:val="hybridMultilevel"/>
    <w:tmpl w:val="ED8219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F1A1F"/>
    <w:multiLevelType w:val="hybridMultilevel"/>
    <w:tmpl w:val="BF3C1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C6870"/>
    <w:multiLevelType w:val="hybridMultilevel"/>
    <w:tmpl w:val="D31C9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66CF9"/>
    <w:multiLevelType w:val="hybridMultilevel"/>
    <w:tmpl w:val="937C8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F3170"/>
    <w:multiLevelType w:val="hybridMultilevel"/>
    <w:tmpl w:val="C5504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953E6"/>
    <w:multiLevelType w:val="hybridMultilevel"/>
    <w:tmpl w:val="C45EE8A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3BE33A3C"/>
    <w:multiLevelType w:val="hybridMultilevel"/>
    <w:tmpl w:val="A6A23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106B8"/>
    <w:multiLevelType w:val="hybridMultilevel"/>
    <w:tmpl w:val="63B21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1131EB"/>
    <w:multiLevelType w:val="hybridMultilevel"/>
    <w:tmpl w:val="A2A4F2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5358F"/>
    <w:multiLevelType w:val="hybridMultilevel"/>
    <w:tmpl w:val="8062BB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EE1234"/>
    <w:multiLevelType w:val="hybridMultilevel"/>
    <w:tmpl w:val="2B802B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901FF9"/>
    <w:multiLevelType w:val="hybridMultilevel"/>
    <w:tmpl w:val="AC20D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607356"/>
    <w:multiLevelType w:val="hybridMultilevel"/>
    <w:tmpl w:val="F7064A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227552">
    <w:abstractNumId w:val="1"/>
  </w:num>
  <w:num w:numId="2" w16cid:durableId="109977182">
    <w:abstractNumId w:val="10"/>
  </w:num>
  <w:num w:numId="3" w16cid:durableId="1050807035">
    <w:abstractNumId w:val="4"/>
  </w:num>
  <w:num w:numId="4" w16cid:durableId="773937634">
    <w:abstractNumId w:val="8"/>
  </w:num>
  <w:num w:numId="5" w16cid:durableId="1941452121">
    <w:abstractNumId w:val="9"/>
  </w:num>
  <w:num w:numId="6" w16cid:durableId="1444035534">
    <w:abstractNumId w:val="12"/>
  </w:num>
  <w:num w:numId="7" w16cid:durableId="578178244">
    <w:abstractNumId w:val="11"/>
  </w:num>
  <w:num w:numId="8" w16cid:durableId="490559320">
    <w:abstractNumId w:val="6"/>
  </w:num>
  <w:num w:numId="9" w16cid:durableId="2133747933">
    <w:abstractNumId w:val="0"/>
  </w:num>
  <w:num w:numId="10" w16cid:durableId="1383363833">
    <w:abstractNumId w:val="3"/>
  </w:num>
  <w:num w:numId="11" w16cid:durableId="92745614">
    <w:abstractNumId w:val="2"/>
  </w:num>
  <w:num w:numId="12" w16cid:durableId="1220168418">
    <w:abstractNumId w:val="7"/>
  </w:num>
  <w:num w:numId="13" w16cid:durableId="5319597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revisionView w:inkAnnotations="0"/>
  <w:defaultTabStop w:val="720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C0D"/>
    <w:rsid w:val="00014CF5"/>
    <w:rsid w:val="00025E9E"/>
    <w:rsid w:val="000379FD"/>
    <w:rsid w:val="00040D29"/>
    <w:rsid w:val="000467A2"/>
    <w:rsid w:val="000574C9"/>
    <w:rsid w:val="00061C80"/>
    <w:rsid w:val="000624B0"/>
    <w:rsid w:val="00070067"/>
    <w:rsid w:val="00072AE3"/>
    <w:rsid w:val="00077AC1"/>
    <w:rsid w:val="0008354B"/>
    <w:rsid w:val="000A0849"/>
    <w:rsid w:val="000A5997"/>
    <w:rsid w:val="000B2CE1"/>
    <w:rsid w:val="000D6B64"/>
    <w:rsid w:val="000F4ABA"/>
    <w:rsid w:val="00110449"/>
    <w:rsid w:val="001346F1"/>
    <w:rsid w:val="00140B4A"/>
    <w:rsid w:val="00146B43"/>
    <w:rsid w:val="001875E1"/>
    <w:rsid w:val="001A1539"/>
    <w:rsid w:val="001A5ECC"/>
    <w:rsid w:val="001A678C"/>
    <w:rsid w:val="001B2CDD"/>
    <w:rsid w:val="001D60C4"/>
    <w:rsid w:val="001F4DD0"/>
    <w:rsid w:val="0021769C"/>
    <w:rsid w:val="00227C16"/>
    <w:rsid w:val="002301DD"/>
    <w:rsid w:val="00245885"/>
    <w:rsid w:val="00246ADA"/>
    <w:rsid w:val="00254EA9"/>
    <w:rsid w:val="00272F17"/>
    <w:rsid w:val="002B26C1"/>
    <w:rsid w:val="002C7E12"/>
    <w:rsid w:val="002E1948"/>
    <w:rsid w:val="002E35AF"/>
    <w:rsid w:val="002F2C08"/>
    <w:rsid w:val="002F5FE0"/>
    <w:rsid w:val="003014EB"/>
    <w:rsid w:val="00302038"/>
    <w:rsid w:val="00302A4D"/>
    <w:rsid w:val="003040F2"/>
    <w:rsid w:val="003147D7"/>
    <w:rsid w:val="00321449"/>
    <w:rsid w:val="003308FD"/>
    <w:rsid w:val="00335B69"/>
    <w:rsid w:val="00352B66"/>
    <w:rsid w:val="003602BB"/>
    <w:rsid w:val="0037698B"/>
    <w:rsid w:val="003A07A1"/>
    <w:rsid w:val="003A5153"/>
    <w:rsid w:val="003B7862"/>
    <w:rsid w:val="003E36BF"/>
    <w:rsid w:val="003E40DA"/>
    <w:rsid w:val="003E5340"/>
    <w:rsid w:val="003F4118"/>
    <w:rsid w:val="003F6A10"/>
    <w:rsid w:val="00402B2A"/>
    <w:rsid w:val="00411EB1"/>
    <w:rsid w:val="004245BC"/>
    <w:rsid w:val="0042580E"/>
    <w:rsid w:val="00425B82"/>
    <w:rsid w:val="004301F6"/>
    <w:rsid w:val="00452848"/>
    <w:rsid w:val="0045404B"/>
    <w:rsid w:val="004570CA"/>
    <w:rsid w:val="00477559"/>
    <w:rsid w:val="004A4B0E"/>
    <w:rsid w:val="004A7EFB"/>
    <w:rsid w:val="004B0395"/>
    <w:rsid w:val="004C0048"/>
    <w:rsid w:val="004C233C"/>
    <w:rsid w:val="004C5056"/>
    <w:rsid w:val="004D1055"/>
    <w:rsid w:val="005316DF"/>
    <w:rsid w:val="0054327C"/>
    <w:rsid w:val="005547E1"/>
    <w:rsid w:val="00582406"/>
    <w:rsid w:val="0058651A"/>
    <w:rsid w:val="005931ED"/>
    <w:rsid w:val="005A275A"/>
    <w:rsid w:val="005B5811"/>
    <w:rsid w:val="005C7057"/>
    <w:rsid w:val="005C72C0"/>
    <w:rsid w:val="005E4981"/>
    <w:rsid w:val="005F1A3B"/>
    <w:rsid w:val="005F63C3"/>
    <w:rsid w:val="00600701"/>
    <w:rsid w:val="0060606A"/>
    <w:rsid w:val="006078F7"/>
    <w:rsid w:val="00616745"/>
    <w:rsid w:val="00621FD5"/>
    <w:rsid w:val="00637E3E"/>
    <w:rsid w:val="00686013"/>
    <w:rsid w:val="006B68B4"/>
    <w:rsid w:val="006E52C6"/>
    <w:rsid w:val="006E7E42"/>
    <w:rsid w:val="00720BD7"/>
    <w:rsid w:val="007436A2"/>
    <w:rsid w:val="007653B8"/>
    <w:rsid w:val="00795DAC"/>
    <w:rsid w:val="007A30AE"/>
    <w:rsid w:val="007A505F"/>
    <w:rsid w:val="007B353C"/>
    <w:rsid w:val="007C3DDF"/>
    <w:rsid w:val="007C508B"/>
    <w:rsid w:val="007D77E1"/>
    <w:rsid w:val="007D7DCC"/>
    <w:rsid w:val="007F2B02"/>
    <w:rsid w:val="00825D09"/>
    <w:rsid w:val="00830FC1"/>
    <w:rsid w:val="00834041"/>
    <w:rsid w:val="008653BE"/>
    <w:rsid w:val="00871EAF"/>
    <w:rsid w:val="00877907"/>
    <w:rsid w:val="008B51D1"/>
    <w:rsid w:val="008B67A8"/>
    <w:rsid w:val="008B6F52"/>
    <w:rsid w:val="008B76FF"/>
    <w:rsid w:val="008C44C1"/>
    <w:rsid w:val="008C6B26"/>
    <w:rsid w:val="00907AEB"/>
    <w:rsid w:val="00911604"/>
    <w:rsid w:val="0091230A"/>
    <w:rsid w:val="009255B1"/>
    <w:rsid w:val="00942DC1"/>
    <w:rsid w:val="00944307"/>
    <w:rsid w:val="00950008"/>
    <w:rsid w:val="00964AD5"/>
    <w:rsid w:val="00973EDB"/>
    <w:rsid w:val="00977AB1"/>
    <w:rsid w:val="009864B7"/>
    <w:rsid w:val="00996B59"/>
    <w:rsid w:val="009C1C0D"/>
    <w:rsid w:val="009C7F4A"/>
    <w:rsid w:val="009D069A"/>
    <w:rsid w:val="009E03DE"/>
    <w:rsid w:val="009E2DBF"/>
    <w:rsid w:val="00A327BF"/>
    <w:rsid w:val="00A3577E"/>
    <w:rsid w:val="00A6118C"/>
    <w:rsid w:val="00A83B4F"/>
    <w:rsid w:val="00A903DA"/>
    <w:rsid w:val="00AD266C"/>
    <w:rsid w:val="00AF0BA7"/>
    <w:rsid w:val="00B10B2E"/>
    <w:rsid w:val="00B1222C"/>
    <w:rsid w:val="00B26C2F"/>
    <w:rsid w:val="00B547F2"/>
    <w:rsid w:val="00B72302"/>
    <w:rsid w:val="00B73A2F"/>
    <w:rsid w:val="00BA03FE"/>
    <w:rsid w:val="00BB7BFD"/>
    <w:rsid w:val="00BC38FF"/>
    <w:rsid w:val="00BC4E94"/>
    <w:rsid w:val="00BF218C"/>
    <w:rsid w:val="00C034F7"/>
    <w:rsid w:val="00C10F5D"/>
    <w:rsid w:val="00C21C18"/>
    <w:rsid w:val="00C317A5"/>
    <w:rsid w:val="00C524B0"/>
    <w:rsid w:val="00C801A8"/>
    <w:rsid w:val="00C82826"/>
    <w:rsid w:val="00CA2C8D"/>
    <w:rsid w:val="00CA5B4B"/>
    <w:rsid w:val="00CB4381"/>
    <w:rsid w:val="00CC62C4"/>
    <w:rsid w:val="00CD4523"/>
    <w:rsid w:val="00D25E8A"/>
    <w:rsid w:val="00D26175"/>
    <w:rsid w:val="00D33903"/>
    <w:rsid w:val="00D5409E"/>
    <w:rsid w:val="00D87ED6"/>
    <w:rsid w:val="00D93FE4"/>
    <w:rsid w:val="00D95098"/>
    <w:rsid w:val="00DA16E0"/>
    <w:rsid w:val="00DA1CE1"/>
    <w:rsid w:val="00DE7CBB"/>
    <w:rsid w:val="00E0329B"/>
    <w:rsid w:val="00E50890"/>
    <w:rsid w:val="00E64779"/>
    <w:rsid w:val="00E65153"/>
    <w:rsid w:val="00E863F7"/>
    <w:rsid w:val="00E87D32"/>
    <w:rsid w:val="00EA7C58"/>
    <w:rsid w:val="00EC3E5D"/>
    <w:rsid w:val="00EC56D9"/>
    <w:rsid w:val="00EC6656"/>
    <w:rsid w:val="00EE0C70"/>
    <w:rsid w:val="00EE779A"/>
    <w:rsid w:val="00F237FC"/>
    <w:rsid w:val="00F312D5"/>
    <w:rsid w:val="00F40E90"/>
    <w:rsid w:val="00F43B5E"/>
    <w:rsid w:val="00F520BF"/>
    <w:rsid w:val="00F56385"/>
    <w:rsid w:val="00F638EA"/>
    <w:rsid w:val="00F719C1"/>
    <w:rsid w:val="00F729A5"/>
    <w:rsid w:val="00F93674"/>
    <w:rsid w:val="00FA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8403DA5"/>
  <w15:docId w15:val="{913824F3-C5DF-489E-9B7F-0373699B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AEB"/>
    <w:rPr>
      <w:color w:val="646363"/>
      <w:sz w:val="24"/>
      <w:szCs w:val="24"/>
      <w:lang w:eastAsia="en-US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1A678C"/>
    <w:pPr>
      <w:outlineLvl w:val="0"/>
    </w:pPr>
    <w:rPr>
      <w:b/>
      <w:color w:val="1DADA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678C"/>
    <w:pPr>
      <w:outlineLvl w:val="1"/>
    </w:pPr>
    <w:rPr>
      <w:color w:val="E74D15"/>
      <w:sz w:val="28"/>
      <w:szCs w:val="28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08354B"/>
    <w:pPr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B69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35B69"/>
  </w:style>
  <w:style w:type="paragraph" w:styleId="Footer">
    <w:name w:val="footer"/>
    <w:basedOn w:val="Normal"/>
    <w:link w:val="FooterChar"/>
    <w:uiPriority w:val="99"/>
    <w:unhideWhenUsed/>
    <w:rsid w:val="00335B69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35B69"/>
  </w:style>
  <w:style w:type="table" w:styleId="TableGrid">
    <w:name w:val="Table Grid"/>
    <w:basedOn w:val="TableNormal"/>
    <w:uiPriority w:val="59"/>
    <w:rsid w:val="00335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5B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0A599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A678C"/>
    <w:rPr>
      <w:color w:val="E74D1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A678C"/>
    <w:rPr>
      <w:b/>
      <w:color w:val="1DADA7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8354B"/>
    <w:rPr>
      <w:b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rsid w:val="0008354B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354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Quote">
    <w:name w:val="Quote"/>
    <w:basedOn w:val="Normal"/>
    <w:next w:val="Normal"/>
    <w:link w:val="QuoteChar"/>
    <w:uiPriority w:val="29"/>
    <w:qFormat/>
    <w:rsid w:val="001A678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A678C"/>
    <w:rPr>
      <w:i/>
      <w:iCs/>
      <w:color w:val="646363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08354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354B"/>
    <w:rPr>
      <w:b/>
      <w:bCs/>
      <w:i/>
      <w:iCs/>
      <w:color w:val="4F81BD"/>
      <w:sz w:val="24"/>
      <w:szCs w:val="24"/>
    </w:rPr>
  </w:style>
  <w:style w:type="paragraph" w:styleId="NoSpacing">
    <w:name w:val="No Spacing"/>
    <w:uiPriority w:val="1"/>
    <w:qFormat/>
    <w:rsid w:val="001A678C"/>
    <w:rPr>
      <w:color w:val="646363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D7DCC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A83B4F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5B58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9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usicservice@entrust-ed.co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KEEP%20-%202015\Entrust%20Templates%20and%20Documents\Entrust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6F27B6-9964-4791-84F1-5900463B7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Entrust Letter Head</Template>
  <TotalTime>4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 Business Services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Callister, John (Entrust)</dc:creator>
  <cp:lastModifiedBy>Jenny Mason</cp:lastModifiedBy>
  <cp:revision>2</cp:revision>
  <cp:lastPrinted>2019-07-29T12:33:00Z</cp:lastPrinted>
  <dcterms:created xsi:type="dcterms:W3CDTF">2024-11-05T09:54:00Z</dcterms:created>
  <dcterms:modified xsi:type="dcterms:W3CDTF">2024-11-05T09:54:00Z</dcterms:modified>
</cp:coreProperties>
</file>